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93972122"/>
        <w:docPartObj>
          <w:docPartGallery w:val="Cover Pages"/>
          <w:docPartUnique/>
        </w:docPartObj>
      </w:sdtPr>
      <w:sdtEndPr>
        <w:rPr>
          <w:b/>
          <w:sz w:val="28"/>
        </w:rPr>
      </w:sdtEndPr>
      <w:sdtContent>
        <w:p w14:paraId="274D519E" w14:textId="6082C19C" w:rsidR="0016752D" w:rsidRDefault="007032CF" w:rsidP="009300C9">
          <w:pPr>
            <w:ind w:hanging="426"/>
          </w:pPr>
          <w:r>
            <w:rPr>
              <w:b/>
              <w:noProof/>
              <w:sz w:val="28"/>
            </w:rPr>
            <w:drawing>
              <wp:anchor distT="0" distB="0" distL="114300" distR="114300" simplePos="0" relativeHeight="251658240" behindDoc="0" locked="0" layoutInCell="1" allowOverlap="1" wp14:anchorId="2972B3DD" wp14:editId="2E09EFED">
                <wp:simplePos x="0" y="0"/>
                <wp:positionH relativeFrom="column">
                  <wp:posOffset>1352550</wp:posOffset>
                </wp:positionH>
                <wp:positionV relativeFrom="paragraph">
                  <wp:posOffset>-285750</wp:posOffset>
                </wp:positionV>
                <wp:extent cx="2946400" cy="1390650"/>
                <wp:effectExtent l="0" t="0" r="635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400" cy="1390650"/>
                        </a:xfrm>
                        <a:prstGeom prst="rect">
                          <a:avLst/>
                        </a:prstGeom>
                      </pic:spPr>
                    </pic:pic>
                  </a:graphicData>
                </a:graphic>
                <wp14:sizeRelH relativeFrom="margin">
                  <wp14:pctWidth>0</wp14:pctWidth>
                </wp14:sizeRelH>
                <wp14:sizeRelV relativeFrom="margin">
                  <wp14:pctHeight>0</wp14:pctHeight>
                </wp14:sizeRelV>
              </wp:anchor>
            </w:drawing>
          </w:r>
        </w:p>
        <w:p w14:paraId="7ACF5993" w14:textId="5E32DE30" w:rsidR="0016752D" w:rsidRDefault="00000000">
          <w:pPr>
            <w:rPr>
              <w:b/>
              <w:sz w:val="28"/>
            </w:rPr>
          </w:pPr>
        </w:p>
      </w:sdtContent>
    </w:sdt>
    <w:p w14:paraId="7FAC5196" w14:textId="77777777" w:rsidR="0016752D" w:rsidRDefault="0016752D"/>
    <w:p w14:paraId="10C2EAFF" w14:textId="77777777" w:rsidR="0016752D" w:rsidRDefault="0016752D"/>
    <w:p w14:paraId="20BDE3B9" w14:textId="77777777" w:rsidR="0016752D" w:rsidRDefault="0016752D"/>
    <w:p w14:paraId="2FD5F4B1" w14:textId="77777777" w:rsidR="0016752D" w:rsidRDefault="0016752D"/>
    <w:p w14:paraId="0205D767" w14:textId="775C7350" w:rsidR="0016752D" w:rsidRPr="00C00D7F" w:rsidRDefault="0057219C" w:rsidP="0016752D">
      <w:pPr>
        <w:jc w:val="center"/>
        <w:rPr>
          <w:b/>
          <w:color w:val="0070C0"/>
          <w:sz w:val="72"/>
          <w:szCs w:val="72"/>
          <w:u w:val="single"/>
        </w:rPr>
      </w:pPr>
      <w:r>
        <w:rPr>
          <w:b/>
          <w:color w:val="0070C0"/>
          <w:sz w:val="72"/>
          <w:szCs w:val="72"/>
          <w:u w:val="single"/>
        </w:rPr>
        <w:t>Grace</w:t>
      </w:r>
      <w:r w:rsidR="007032CF" w:rsidRPr="00C00D7F">
        <w:rPr>
          <w:b/>
          <w:color w:val="0070C0"/>
          <w:sz w:val="72"/>
          <w:szCs w:val="72"/>
          <w:u w:val="single"/>
        </w:rPr>
        <w:t xml:space="preserve"> House </w:t>
      </w:r>
      <w:r w:rsidR="00082AE7" w:rsidRPr="00C00D7F">
        <w:rPr>
          <w:b/>
          <w:color w:val="0070C0"/>
          <w:sz w:val="72"/>
          <w:szCs w:val="72"/>
          <w:u w:val="single"/>
        </w:rPr>
        <w:t>School</w:t>
      </w:r>
      <w:r w:rsidR="00340E8C" w:rsidRPr="00C00D7F">
        <w:rPr>
          <w:b/>
          <w:color w:val="0070C0"/>
          <w:sz w:val="72"/>
          <w:szCs w:val="72"/>
          <w:u w:val="single"/>
        </w:rPr>
        <w:t xml:space="preserve"> </w:t>
      </w:r>
    </w:p>
    <w:p w14:paraId="3525314F" w14:textId="77777777" w:rsidR="0016752D" w:rsidRPr="0016752D" w:rsidRDefault="0016752D" w:rsidP="0016752D">
      <w:pPr>
        <w:jc w:val="center"/>
        <w:rPr>
          <w:b/>
          <w:sz w:val="72"/>
          <w:szCs w:val="72"/>
        </w:rPr>
      </w:pPr>
    </w:p>
    <w:p w14:paraId="6EE16197" w14:textId="08A313A8" w:rsidR="0016752D" w:rsidRPr="000148A0" w:rsidRDefault="00AB695C" w:rsidP="0016752D">
      <w:pPr>
        <w:jc w:val="center"/>
        <w:rPr>
          <w:sz w:val="72"/>
          <w:szCs w:val="72"/>
        </w:rPr>
      </w:pPr>
      <w:r>
        <w:rPr>
          <w:sz w:val="72"/>
          <w:szCs w:val="72"/>
        </w:rPr>
        <w:t xml:space="preserve">Independent </w:t>
      </w:r>
      <w:r w:rsidR="00082AE7">
        <w:rPr>
          <w:sz w:val="72"/>
          <w:szCs w:val="72"/>
        </w:rPr>
        <w:t>School</w:t>
      </w:r>
      <w:r>
        <w:rPr>
          <w:sz w:val="72"/>
          <w:szCs w:val="72"/>
        </w:rPr>
        <w:t xml:space="preserve"> </w:t>
      </w:r>
      <w:r w:rsidR="00724049">
        <w:rPr>
          <w:sz w:val="72"/>
          <w:szCs w:val="72"/>
        </w:rPr>
        <w:t>Exclusion</w:t>
      </w:r>
      <w:r w:rsidR="00CE47B4">
        <w:rPr>
          <w:sz w:val="72"/>
          <w:szCs w:val="72"/>
        </w:rPr>
        <w:t xml:space="preserve"> </w:t>
      </w:r>
      <w:r w:rsidR="0016752D" w:rsidRPr="000148A0">
        <w:rPr>
          <w:sz w:val="72"/>
          <w:szCs w:val="72"/>
        </w:rPr>
        <w:t>Policy</w:t>
      </w:r>
    </w:p>
    <w:p w14:paraId="52E253B9" w14:textId="77777777" w:rsidR="00725E25" w:rsidRDefault="00725E25"/>
    <w:tbl>
      <w:tblPr>
        <w:tblpPr w:leftFromText="180" w:rightFromText="180" w:vertAnchor="text" w:horzAnchor="margin" w:tblpY="1008"/>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32"/>
        <w:gridCol w:w="11"/>
      </w:tblGrid>
      <w:tr w:rsidR="0057219C" w:rsidRPr="0057219C" w14:paraId="3D60EA92" w14:textId="77777777" w:rsidTr="00A529D0">
        <w:trPr>
          <w:gridAfter w:val="1"/>
          <w:wAfter w:w="11" w:type="dxa"/>
          <w:trHeight w:val="360"/>
        </w:trPr>
        <w:tc>
          <w:tcPr>
            <w:tcW w:w="9496" w:type="dxa"/>
            <w:gridSpan w:val="4"/>
            <w:tcBorders>
              <w:top w:val="nil"/>
              <w:left w:val="nil"/>
              <w:bottom w:val="nil"/>
              <w:right w:val="nil"/>
            </w:tcBorders>
            <w:vAlign w:val="center"/>
            <w:hideMark/>
          </w:tcPr>
          <w:p w14:paraId="4EC09204" w14:textId="77777777" w:rsidR="0057219C" w:rsidRPr="0057219C" w:rsidRDefault="0057219C" w:rsidP="0057219C">
            <w:pPr>
              <w:spacing w:after="0" w:line="240" w:lineRule="auto"/>
              <w:textAlignment w:val="baseline"/>
              <w:rPr>
                <w:rFonts w:ascii="Arial" w:eastAsia="Times New Roman" w:hAnsi="Arial" w:cs="Arial"/>
                <w:sz w:val="20"/>
                <w:szCs w:val="20"/>
                <w:lang w:eastAsia="en-GB"/>
              </w:rPr>
            </w:pPr>
            <w:r w:rsidRPr="0057219C">
              <w:rPr>
                <w:rFonts w:ascii="Arial" w:eastAsia="Times New Roman" w:hAnsi="Arial" w:cs="Arial"/>
                <w:sz w:val="20"/>
                <w:szCs w:val="20"/>
                <w:lang w:eastAsia="en-GB"/>
              </w:rPr>
              <w:t>Signed by:  </w:t>
            </w:r>
          </w:p>
          <w:p w14:paraId="4CAE7EA4"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p>
          <w:p w14:paraId="5D3D3597" w14:textId="77777777" w:rsidR="0057219C" w:rsidRPr="0057219C" w:rsidRDefault="0057219C" w:rsidP="0057219C">
            <w:pPr>
              <w:spacing w:after="0" w:line="240" w:lineRule="auto"/>
              <w:textAlignment w:val="baseline"/>
              <w:rPr>
                <w:rFonts w:ascii="Arial" w:eastAsia="Times New Roman" w:hAnsi="Arial" w:cs="Arial"/>
                <w:sz w:val="20"/>
                <w:szCs w:val="20"/>
                <w:lang w:eastAsia="en-GB"/>
              </w:rPr>
            </w:pPr>
            <w:r w:rsidRPr="0057219C">
              <w:rPr>
                <w:rFonts w:ascii="Bradley Hand ITC" w:eastAsia="Times New Roman" w:hAnsi="Bradley Hand ITC" w:cs="Arial"/>
                <w:sz w:val="24"/>
                <w:szCs w:val="24"/>
                <w:lang w:eastAsia="en-GB"/>
              </w:rPr>
              <w:t xml:space="preserve">                 </w:t>
            </w:r>
          </w:p>
          <w:p w14:paraId="103DBDCC" w14:textId="77777777" w:rsidR="0057219C" w:rsidRPr="0057219C" w:rsidRDefault="0057219C" w:rsidP="0057219C">
            <w:pPr>
              <w:spacing w:after="0" w:line="240" w:lineRule="auto"/>
              <w:textAlignment w:val="baseline"/>
              <w:rPr>
                <w:rFonts w:ascii="Arial" w:eastAsia="Times New Roman" w:hAnsi="Arial" w:cs="Arial"/>
                <w:sz w:val="20"/>
                <w:szCs w:val="20"/>
                <w:lang w:eastAsia="en-GB"/>
              </w:rPr>
            </w:pPr>
          </w:p>
          <w:p w14:paraId="2BA6E9B7" w14:textId="5C684F69"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w:t>
            </w:r>
            <w:r w:rsidRPr="0057219C">
              <w:rPr>
                <w:rFonts w:ascii="Edwardian Script ITC" w:eastAsia="Times New Roman" w:hAnsi="Edwardian Script ITC" w:cs="Arial"/>
                <w:sz w:val="32"/>
                <w:szCs w:val="32"/>
                <w:lang w:eastAsia="en-GB"/>
              </w:rPr>
              <w:t>Sam Thomas</w:t>
            </w:r>
            <w:r w:rsidRPr="0057219C">
              <w:rPr>
                <w:rFonts w:ascii="Arial" w:eastAsia="Times New Roman" w:hAnsi="Arial" w:cs="Arial"/>
                <w:sz w:val="20"/>
                <w:szCs w:val="20"/>
                <w:lang w:eastAsia="en-GB"/>
              </w:rPr>
              <w:t xml:space="preserve">                               Senior </w:t>
            </w:r>
            <w:r>
              <w:rPr>
                <w:rFonts w:ascii="Arial" w:eastAsia="Times New Roman" w:hAnsi="Arial" w:cs="Arial"/>
                <w:sz w:val="20"/>
                <w:szCs w:val="20"/>
                <w:lang w:eastAsia="en-GB"/>
              </w:rPr>
              <w:t>Headteacher</w:t>
            </w:r>
            <w:r w:rsidRPr="0057219C">
              <w:rPr>
                <w:rFonts w:ascii="Arial" w:eastAsia="Times New Roman" w:hAnsi="Arial" w:cs="Arial"/>
                <w:sz w:val="20"/>
                <w:szCs w:val="20"/>
                <w:lang w:eastAsia="en-GB"/>
              </w:rPr>
              <w:t xml:space="preserve">             Date:    </w:t>
            </w:r>
            <w:r>
              <w:rPr>
                <w:rFonts w:ascii="Arial" w:eastAsia="Times New Roman" w:hAnsi="Arial" w:cs="Arial"/>
                <w:sz w:val="20"/>
                <w:szCs w:val="20"/>
                <w:lang w:eastAsia="en-GB"/>
              </w:rPr>
              <w:t xml:space="preserve"> </w:t>
            </w:r>
            <w:r w:rsidR="009E45DA">
              <w:rPr>
                <w:rFonts w:ascii="Arial" w:eastAsia="Times New Roman" w:hAnsi="Arial" w:cs="Arial"/>
                <w:sz w:val="20"/>
                <w:szCs w:val="20"/>
                <w:lang w:eastAsia="en-GB"/>
              </w:rPr>
              <w:t>September</w:t>
            </w:r>
            <w:r w:rsidRPr="0057219C">
              <w:rPr>
                <w:rFonts w:ascii="Arial" w:eastAsia="Times New Roman" w:hAnsi="Arial" w:cs="Arial"/>
                <w:sz w:val="20"/>
                <w:szCs w:val="20"/>
                <w:lang w:eastAsia="en-GB"/>
              </w:rPr>
              <w:t xml:space="preserve"> 2024</w:t>
            </w:r>
          </w:p>
        </w:tc>
      </w:tr>
      <w:tr w:rsidR="0057219C" w:rsidRPr="0057219C" w14:paraId="3F074C25" w14:textId="77777777" w:rsidTr="00A529D0">
        <w:trPr>
          <w:trHeight w:val="615"/>
        </w:trPr>
        <w:tc>
          <w:tcPr>
            <w:tcW w:w="2977" w:type="dxa"/>
            <w:tcBorders>
              <w:top w:val="nil"/>
              <w:left w:val="nil"/>
              <w:bottom w:val="single" w:sz="6" w:space="0" w:color="auto"/>
              <w:right w:val="nil"/>
            </w:tcBorders>
            <w:hideMark/>
          </w:tcPr>
          <w:p w14:paraId="4A13BBC1"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7216B759" w14:textId="77777777" w:rsidR="0057219C" w:rsidRPr="0057219C" w:rsidRDefault="0057219C" w:rsidP="0057219C">
            <w:pPr>
              <w:spacing w:after="0" w:line="240" w:lineRule="auto"/>
              <w:textAlignment w:val="baseline"/>
              <w:rPr>
                <w:rFonts w:ascii="Edwardian Script ITC" w:eastAsia="Times New Roman" w:hAnsi="Edwardian Script ITC" w:cs="Times New Roman"/>
                <w:sz w:val="36"/>
                <w:szCs w:val="36"/>
                <w:lang w:eastAsia="en-GB"/>
              </w:rPr>
            </w:pPr>
            <w:r w:rsidRPr="0057219C">
              <w:rPr>
                <w:rFonts w:ascii="Edwardian Script ITC" w:eastAsia="Times New Roman" w:hAnsi="Edwardian Script ITC" w:cs="Arial"/>
                <w:sz w:val="36"/>
                <w:szCs w:val="36"/>
                <w:lang w:eastAsia="en-GB"/>
              </w:rPr>
              <w:t>Cerasela Raducanescu</w:t>
            </w:r>
            <w:r w:rsidRPr="0057219C">
              <w:rPr>
                <w:rFonts w:ascii="Times New Roman" w:eastAsia="Times New Roman" w:hAnsi="Times New Roman" w:cs="Times New Roman"/>
                <w:sz w:val="36"/>
                <w:szCs w:val="36"/>
                <w:lang w:eastAsia="en-GB"/>
              </w:rPr>
              <w:t> </w:t>
            </w:r>
            <w:r w:rsidRPr="0057219C">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vAlign w:val="bottom"/>
            <w:hideMark/>
          </w:tcPr>
          <w:p w14:paraId="6C84C22C"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Education Director </w:t>
            </w:r>
          </w:p>
        </w:tc>
        <w:tc>
          <w:tcPr>
            <w:tcW w:w="1019" w:type="dxa"/>
            <w:tcBorders>
              <w:top w:val="nil"/>
              <w:left w:val="nil"/>
              <w:bottom w:val="nil"/>
              <w:right w:val="nil"/>
            </w:tcBorders>
            <w:vAlign w:val="bottom"/>
            <w:hideMark/>
          </w:tcPr>
          <w:p w14:paraId="3C1A011B" w14:textId="77777777" w:rsidR="0057219C" w:rsidRPr="0057219C" w:rsidRDefault="0057219C" w:rsidP="0057219C">
            <w:pPr>
              <w:spacing w:after="0" w:line="240" w:lineRule="auto"/>
              <w:ind w:left="121"/>
              <w:jc w:val="right"/>
              <w:textAlignment w:val="baseline"/>
              <w:rPr>
                <w:rFonts w:ascii="Arial" w:eastAsia="Times New Roman" w:hAnsi="Arial" w:cs="Arial"/>
                <w:sz w:val="20"/>
                <w:szCs w:val="20"/>
                <w:lang w:eastAsia="en-GB"/>
              </w:rPr>
            </w:pPr>
            <w:r w:rsidRPr="0057219C">
              <w:rPr>
                <w:rFonts w:ascii="Arial" w:eastAsia="Times New Roman" w:hAnsi="Arial" w:cs="Arial"/>
                <w:sz w:val="20"/>
                <w:szCs w:val="20"/>
                <w:lang w:eastAsia="en-GB"/>
              </w:rPr>
              <w:t xml:space="preserve">         </w:t>
            </w:r>
          </w:p>
          <w:p w14:paraId="4CA92AAC" w14:textId="77777777" w:rsidR="0057219C" w:rsidRPr="0057219C" w:rsidRDefault="0057219C" w:rsidP="0057219C">
            <w:pPr>
              <w:spacing w:after="0" w:line="240" w:lineRule="auto"/>
              <w:ind w:left="121"/>
              <w:jc w:val="right"/>
              <w:textAlignment w:val="baseline"/>
              <w:rPr>
                <w:rFonts w:ascii="Arial" w:eastAsia="Times New Roman" w:hAnsi="Arial" w:cs="Arial"/>
                <w:sz w:val="20"/>
                <w:szCs w:val="20"/>
                <w:lang w:eastAsia="en-GB"/>
              </w:rPr>
            </w:pPr>
            <w:r w:rsidRPr="0057219C">
              <w:rPr>
                <w:rFonts w:ascii="Arial" w:eastAsia="Times New Roman" w:hAnsi="Arial" w:cs="Arial"/>
                <w:sz w:val="20"/>
                <w:szCs w:val="20"/>
                <w:lang w:eastAsia="en-GB"/>
              </w:rPr>
              <w:t xml:space="preserve">   </w:t>
            </w:r>
          </w:p>
          <w:p w14:paraId="10D6D55D" w14:textId="77777777" w:rsidR="0057219C" w:rsidRPr="0057219C" w:rsidRDefault="0057219C" w:rsidP="0057219C">
            <w:pPr>
              <w:spacing w:after="0" w:line="240" w:lineRule="auto"/>
              <w:ind w:left="121" w:right="23"/>
              <w:jc w:val="right"/>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Date:  </w:t>
            </w:r>
          </w:p>
        </w:tc>
        <w:tc>
          <w:tcPr>
            <w:tcW w:w="3243" w:type="dxa"/>
            <w:gridSpan w:val="2"/>
            <w:tcBorders>
              <w:top w:val="nil"/>
              <w:left w:val="nil"/>
              <w:bottom w:val="single" w:sz="6" w:space="0" w:color="auto"/>
              <w:right w:val="nil"/>
            </w:tcBorders>
            <w:hideMark/>
          </w:tcPr>
          <w:p w14:paraId="1CC41233"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28FAF7F5" w14:textId="586B077B"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w:t>
            </w:r>
            <w:r w:rsidR="009E45DA">
              <w:rPr>
                <w:rFonts w:ascii="Arial" w:eastAsia="Times New Roman" w:hAnsi="Arial" w:cs="Arial"/>
                <w:sz w:val="20"/>
                <w:szCs w:val="20"/>
                <w:lang w:eastAsia="en-GB"/>
              </w:rPr>
              <w:t>September</w:t>
            </w:r>
            <w:r w:rsidRPr="0057219C">
              <w:rPr>
                <w:rFonts w:ascii="Arial" w:eastAsia="Times New Roman" w:hAnsi="Arial" w:cs="Arial"/>
                <w:sz w:val="20"/>
                <w:szCs w:val="20"/>
                <w:lang w:eastAsia="en-GB"/>
              </w:rPr>
              <w:t xml:space="preserve"> 2024  </w:t>
            </w:r>
          </w:p>
        </w:tc>
      </w:tr>
      <w:tr w:rsidR="0057219C" w:rsidRPr="0057219C" w14:paraId="1C0EA66B" w14:textId="77777777" w:rsidTr="00A529D0">
        <w:trPr>
          <w:trHeight w:val="615"/>
        </w:trPr>
        <w:tc>
          <w:tcPr>
            <w:tcW w:w="2977" w:type="dxa"/>
            <w:tcBorders>
              <w:top w:val="single" w:sz="6" w:space="0" w:color="auto"/>
              <w:left w:val="nil"/>
              <w:bottom w:val="single" w:sz="6" w:space="0" w:color="auto"/>
              <w:right w:val="nil"/>
            </w:tcBorders>
            <w:hideMark/>
          </w:tcPr>
          <w:p w14:paraId="1600EEA0"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3CCF3908" w14:textId="77777777" w:rsidR="0057219C" w:rsidRPr="0057219C" w:rsidRDefault="0057219C" w:rsidP="0057219C">
            <w:pPr>
              <w:spacing w:after="0" w:line="240" w:lineRule="auto"/>
              <w:textAlignment w:val="baseline"/>
              <w:rPr>
                <w:rFonts w:ascii="Edwardian Script ITC" w:eastAsia="Times New Roman" w:hAnsi="Edwardian Script ITC" w:cs="Times New Roman"/>
                <w:sz w:val="24"/>
                <w:szCs w:val="24"/>
                <w:lang w:eastAsia="en-GB"/>
              </w:rPr>
            </w:pPr>
            <w:r w:rsidRPr="0057219C">
              <w:rPr>
                <w:rFonts w:ascii="Edwardian Script ITC" w:eastAsia="Calibri" w:hAnsi="Edwardian Script ITC" w:cs="Times New Roman"/>
                <w:sz w:val="42"/>
                <w:szCs w:val="36"/>
              </w:rPr>
              <w:t>Natalie Moore</w:t>
            </w:r>
          </w:p>
        </w:tc>
        <w:tc>
          <w:tcPr>
            <w:tcW w:w="2268" w:type="dxa"/>
            <w:tcBorders>
              <w:top w:val="nil"/>
              <w:left w:val="nil"/>
              <w:bottom w:val="nil"/>
              <w:right w:val="nil"/>
            </w:tcBorders>
            <w:vAlign w:val="bottom"/>
            <w:hideMark/>
          </w:tcPr>
          <w:p w14:paraId="74CBB7A1"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46507F84" w14:textId="77777777" w:rsidR="0057219C" w:rsidRPr="0057219C" w:rsidRDefault="0057219C" w:rsidP="0057219C">
            <w:pPr>
              <w:spacing w:after="0" w:line="240" w:lineRule="auto"/>
              <w:textAlignment w:val="baseline"/>
              <w:rPr>
                <w:rFonts w:ascii="Arial" w:eastAsia="Times New Roman" w:hAnsi="Arial" w:cs="Arial"/>
                <w:sz w:val="20"/>
                <w:szCs w:val="20"/>
                <w:lang w:eastAsia="en-GB"/>
              </w:rPr>
            </w:pPr>
            <w:r w:rsidRPr="0057219C">
              <w:rPr>
                <w:rFonts w:ascii="Arial" w:eastAsia="Times New Roman" w:hAnsi="Arial" w:cs="Arial"/>
                <w:sz w:val="20"/>
                <w:szCs w:val="20"/>
                <w:lang w:eastAsia="en-GB"/>
              </w:rPr>
              <w:t xml:space="preserve">    Regional Head   </w:t>
            </w:r>
          </w:p>
          <w:p w14:paraId="1938D7AD"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Teacher/ALNCO</w:t>
            </w:r>
          </w:p>
        </w:tc>
        <w:tc>
          <w:tcPr>
            <w:tcW w:w="1019" w:type="dxa"/>
            <w:tcBorders>
              <w:top w:val="nil"/>
              <w:left w:val="nil"/>
              <w:bottom w:val="nil"/>
              <w:right w:val="nil"/>
            </w:tcBorders>
            <w:vAlign w:val="bottom"/>
            <w:hideMark/>
          </w:tcPr>
          <w:p w14:paraId="34B6D0D4" w14:textId="77777777" w:rsidR="0057219C" w:rsidRPr="0057219C" w:rsidRDefault="0057219C" w:rsidP="0057219C">
            <w:pPr>
              <w:spacing w:after="0" w:line="240" w:lineRule="auto"/>
              <w:jc w:val="right"/>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Date:  </w:t>
            </w:r>
          </w:p>
        </w:tc>
        <w:tc>
          <w:tcPr>
            <w:tcW w:w="3243" w:type="dxa"/>
            <w:gridSpan w:val="2"/>
            <w:tcBorders>
              <w:top w:val="single" w:sz="6" w:space="0" w:color="auto"/>
              <w:left w:val="nil"/>
              <w:bottom w:val="single" w:sz="6" w:space="0" w:color="auto"/>
              <w:right w:val="nil"/>
            </w:tcBorders>
            <w:hideMark/>
          </w:tcPr>
          <w:p w14:paraId="64762BB5"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24779EAA" w14:textId="43425D4F"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w:t>
            </w:r>
            <w:r w:rsidR="009E45DA">
              <w:rPr>
                <w:rFonts w:ascii="Arial" w:eastAsia="Times New Roman" w:hAnsi="Arial" w:cs="Arial"/>
                <w:sz w:val="20"/>
                <w:szCs w:val="20"/>
                <w:lang w:eastAsia="en-GB"/>
              </w:rPr>
              <w:t xml:space="preserve"> September</w:t>
            </w:r>
            <w:r w:rsidRPr="0057219C">
              <w:rPr>
                <w:rFonts w:ascii="Arial" w:eastAsia="Times New Roman" w:hAnsi="Arial" w:cs="Arial"/>
                <w:sz w:val="20"/>
                <w:szCs w:val="20"/>
                <w:lang w:eastAsia="en-GB"/>
              </w:rPr>
              <w:t xml:space="preserve"> 2024 </w:t>
            </w:r>
          </w:p>
        </w:tc>
      </w:tr>
    </w:tbl>
    <w:p w14:paraId="260F0E17" w14:textId="77777777" w:rsidR="00AA60BD" w:rsidRPr="00AA60BD" w:rsidRDefault="00AA60BD" w:rsidP="00AA60BD">
      <w:pPr>
        <w:spacing w:after="0" w:line="240" w:lineRule="auto"/>
        <w:rPr>
          <w:rFonts w:ascii="Calibri" w:eastAsia="Times New Roman" w:hAnsi="Calibri" w:cs="Times New Roman"/>
          <w:b/>
          <w:sz w:val="52"/>
          <w:szCs w:val="52"/>
        </w:rPr>
      </w:pPr>
    </w:p>
    <w:p w14:paraId="26174850" w14:textId="77777777" w:rsidR="00AA60BD" w:rsidRPr="00AA60BD" w:rsidRDefault="00AA60BD" w:rsidP="00AA60BD">
      <w:pPr>
        <w:tabs>
          <w:tab w:val="left" w:pos="-360"/>
          <w:tab w:val="left" w:pos="900"/>
        </w:tabs>
        <w:spacing w:after="0" w:line="240" w:lineRule="auto"/>
        <w:rPr>
          <w:rFonts w:ascii="Calibri" w:eastAsia="Times New Roman" w:hAnsi="Calibri" w:cs="Times New Roman"/>
          <w:b/>
          <w:bCs/>
          <w:sz w:val="24"/>
          <w:szCs w:val="24"/>
        </w:rPr>
      </w:pPr>
    </w:p>
    <w:p w14:paraId="2F0A50E7" w14:textId="77777777" w:rsidR="00AA60BD" w:rsidRPr="00AA60BD" w:rsidRDefault="00AA60BD" w:rsidP="00AA60BD">
      <w:pPr>
        <w:spacing w:after="0" w:line="240" w:lineRule="auto"/>
        <w:rPr>
          <w:rFonts w:ascii="Calibri" w:eastAsia="Times New Roman" w:hAnsi="Calibri" w:cs="Arial"/>
          <w:b/>
          <w:sz w:val="52"/>
          <w:szCs w:val="52"/>
        </w:rPr>
      </w:pPr>
    </w:p>
    <w:p w14:paraId="39CE892E" w14:textId="77777777" w:rsidR="00AA60BD" w:rsidRPr="00AA60BD" w:rsidRDefault="00AA60BD" w:rsidP="00AA60BD">
      <w:pPr>
        <w:spacing w:before="120" w:after="120" w:line="240" w:lineRule="auto"/>
        <w:rPr>
          <w:rFonts w:ascii="Arial" w:eastAsia="Times New Roman" w:hAnsi="Arial" w:cs="Arial"/>
          <w:sz w:val="24"/>
          <w:szCs w:val="24"/>
          <w:lang w:eastAsia="ja-JP"/>
        </w:rPr>
      </w:pPr>
    </w:p>
    <w:p w14:paraId="43718CB1" w14:textId="77777777" w:rsidR="00AA60BD" w:rsidRPr="00AA60BD" w:rsidRDefault="00AA60BD" w:rsidP="00AA60BD">
      <w:pPr>
        <w:spacing w:after="120" w:line="240" w:lineRule="auto"/>
        <w:rPr>
          <w:rFonts w:ascii="Arial" w:eastAsia="MS Mincho" w:hAnsi="Arial" w:cs="Times New Roman"/>
          <w:sz w:val="20"/>
          <w:szCs w:val="24"/>
        </w:rPr>
      </w:pPr>
    </w:p>
    <w:p w14:paraId="762F3A1D" w14:textId="506A9AE9" w:rsidR="00AA60BD" w:rsidRPr="00AA60BD" w:rsidRDefault="00AA60BD" w:rsidP="00AA60BD">
      <w:pPr>
        <w:spacing w:after="120" w:line="240" w:lineRule="auto"/>
        <w:rPr>
          <w:rFonts w:ascii="Arial" w:eastAsia="MS Mincho" w:hAnsi="Arial" w:cs="Times New Roman"/>
          <w:sz w:val="20"/>
          <w:szCs w:val="24"/>
        </w:rPr>
      </w:pPr>
      <w:r w:rsidRPr="00AA60BD">
        <w:rPr>
          <w:rFonts w:ascii="Arial" w:eastAsia="MS Mincho" w:hAnsi="Arial" w:cs="Times New Roman"/>
          <w:sz w:val="20"/>
          <w:szCs w:val="24"/>
        </w:rPr>
        <w:t xml:space="preserve">Review Date: </w:t>
      </w:r>
      <w:r w:rsidR="009E45DA">
        <w:rPr>
          <w:rFonts w:ascii="Arial" w:eastAsia="MS Mincho" w:hAnsi="Arial" w:cs="Times New Roman"/>
          <w:sz w:val="20"/>
          <w:szCs w:val="24"/>
        </w:rPr>
        <w:t>September</w:t>
      </w:r>
      <w:r w:rsidRPr="00AA60BD">
        <w:rPr>
          <w:rFonts w:ascii="Arial" w:eastAsia="MS Mincho" w:hAnsi="Arial" w:cs="Times New Roman"/>
          <w:sz w:val="20"/>
          <w:szCs w:val="24"/>
        </w:rPr>
        <w:t xml:space="preserve"> 2027</w:t>
      </w:r>
    </w:p>
    <w:p w14:paraId="797A4C2D" w14:textId="77777777" w:rsidR="0057219C" w:rsidRDefault="0057219C" w:rsidP="007032CF">
      <w:pPr>
        <w:spacing w:line="600" w:lineRule="auto"/>
        <w:rPr>
          <w:rStyle w:val="Hyperlink"/>
          <w:rFonts w:ascii="Arial" w:hAnsi="Arial" w:cs="Arial"/>
          <w:b/>
          <w:color w:val="auto"/>
          <w:sz w:val="28"/>
          <w:u w:val="none"/>
        </w:rPr>
      </w:pPr>
    </w:p>
    <w:p w14:paraId="1ED8D738" w14:textId="7BA80FFD" w:rsidR="00BA753E" w:rsidRPr="007700CB" w:rsidRDefault="00BA753E" w:rsidP="007032CF">
      <w:pPr>
        <w:spacing w:line="600" w:lineRule="auto"/>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A33ADD" w:rsidRDefault="00A33ADD" w:rsidP="007032CF">
      <w:pPr>
        <w:spacing w:line="600" w:lineRule="auto"/>
        <w:rPr>
          <w:b/>
          <w:sz w:val="32"/>
          <w:lang w:val="en-US" w:eastAsia="ja-JP"/>
        </w:rPr>
      </w:pPr>
      <w:hyperlink w:anchor="AA" w:history="1">
        <w:r w:rsidRPr="000315D9">
          <w:rPr>
            <w:rStyle w:val="Hyperlink"/>
            <w:rFonts w:ascii="Arial" w:hAnsi="Arial" w:cs="Arial"/>
          </w:rPr>
          <w:t>Statement of intent</w:t>
        </w:r>
      </w:hyperlink>
    </w:p>
    <w:p w14:paraId="242930DD" w14:textId="77777777" w:rsidR="00724049" w:rsidRPr="00230857"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begin"/>
      </w:r>
      <w:r>
        <w:rPr>
          <w:rFonts w:ascii="Arial" w:hAnsi="Arial" w:cs="Arial"/>
        </w:rPr>
        <w:instrText>HYPERLINK  \l "_Legal_framework"</w:instrText>
      </w:r>
      <w:r>
        <w:rPr>
          <w:rFonts w:ascii="Arial" w:hAnsi="Arial" w:cs="Arial"/>
        </w:rPr>
      </w:r>
      <w:r>
        <w:rPr>
          <w:rFonts w:ascii="Arial" w:hAnsi="Arial" w:cs="Arial"/>
        </w:rPr>
        <w:fldChar w:fldCharType="separate"/>
      </w:r>
      <w:r w:rsidRPr="00230857">
        <w:rPr>
          <w:rStyle w:val="Hyperlink"/>
          <w:rFonts w:ascii="Arial" w:hAnsi="Arial" w:cs="Arial"/>
        </w:rPr>
        <w:t>Legal framework</w:t>
      </w:r>
    </w:p>
    <w:p w14:paraId="75CD94DB" w14:textId="2EFB4EB1" w:rsidR="0019116D" w:rsidRPr="0019116D" w:rsidRDefault="00724049" w:rsidP="007032CF">
      <w:pPr>
        <w:pStyle w:val="ListParagraph"/>
        <w:numPr>
          <w:ilvl w:val="0"/>
          <w:numId w:val="23"/>
        </w:numPr>
        <w:spacing w:before="120" w:after="120" w:line="600" w:lineRule="auto"/>
        <w:rPr>
          <w:rFonts w:ascii="Arial" w:hAnsi="Arial" w:cs="Arial"/>
          <w:color w:val="0000FF"/>
          <w:u w:val="single"/>
        </w:rPr>
      </w:pPr>
      <w:r>
        <w:rPr>
          <w:rFonts w:ascii="Arial" w:hAnsi="Arial" w:cs="Arial"/>
        </w:rPr>
        <w:fldChar w:fldCharType="end"/>
      </w:r>
      <w:hyperlink w:anchor="_Roles_and_responsibilities" w:history="1">
        <w:r w:rsidR="0019116D" w:rsidRPr="00551C01">
          <w:rPr>
            <w:rStyle w:val="Hyperlink"/>
            <w:rFonts w:ascii="Arial" w:hAnsi="Arial" w:cs="Arial"/>
          </w:rPr>
          <w:t>Roles and responsibilities</w:t>
        </w:r>
      </w:hyperlink>
      <w:r w:rsidR="0019116D">
        <w:rPr>
          <w:rFonts w:ascii="Arial" w:hAnsi="Arial" w:cs="Arial"/>
        </w:rPr>
        <w:t xml:space="preserve"> </w:t>
      </w:r>
    </w:p>
    <w:p w14:paraId="5B444282" w14:textId="1F49A3B3" w:rsidR="00724049" w:rsidRPr="00230857" w:rsidRDefault="00724049"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begin"/>
      </w:r>
      <w:r w:rsidR="00551C01">
        <w:rPr>
          <w:rStyle w:val="Hyperlink"/>
          <w:rFonts w:ascii="Arial" w:hAnsi="Arial" w:cs="Arial"/>
        </w:rPr>
        <w:instrText>HYPERLINK  \l "_Grounds_for_exclusion_1"</w:instrText>
      </w:r>
      <w:r>
        <w:rPr>
          <w:rStyle w:val="Hyperlink"/>
          <w:rFonts w:ascii="Arial" w:hAnsi="Arial" w:cs="Arial"/>
        </w:rPr>
      </w:r>
      <w:r>
        <w:rPr>
          <w:rStyle w:val="Hyperlink"/>
          <w:rFonts w:ascii="Arial" w:hAnsi="Arial" w:cs="Arial"/>
        </w:rPr>
        <w:fldChar w:fldCharType="separate"/>
      </w:r>
      <w:r w:rsidRPr="00230857">
        <w:rPr>
          <w:rStyle w:val="Hyperlink"/>
          <w:rFonts w:ascii="Arial" w:hAnsi="Arial" w:cs="Arial"/>
        </w:rPr>
        <w:t>Grounds for exclusion</w:t>
      </w:r>
    </w:p>
    <w:p w14:paraId="64B86637" w14:textId="5F445398" w:rsidR="00724049" w:rsidRPr="00551C01" w:rsidRDefault="00724049"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end"/>
      </w:r>
      <w:r w:rsidR="00551C01">
        <w:rPr>
          <w:rStyle w:val="Hyperlink"/>
          <w:rFonts w:ascii="Arial" w:hAnsi="Arial" w:cs="Arial"/>
        </w:rPr>
        <w:fldChar w:fldCharType="begin"/>
      </w:r>
      <w:r w:rsidR="00551C01">
        <w:rPr>
          <w:rStyle w:val="Hyperlink"/>
          <w:rFonts w:ascii="Arial" w:hAnsi="Arial" w:cs="Arial"/>
        </w:rPr>
        <w:instrText xml:space="preserve"> HYPERLINK  \l "_The_headteacher’s_power" </w:instrText>
      </w:r>
      <w:r w:rsidR="00551C01">
        <w:rPr>
          <w:rStyle w:val="Hyperlink"/>
          <w:rFonts w:ascii="Arial" w:hAnsi="Arial" w:cs="Arial"/>
        </w:rPr>
      </w:r>
      <w:r w:rsidR="00551C01">
        <w:rPr>
          <w:rStyle w:val="Hyperlink"/>
          <w:rFonts w:ascii="Arial" w:hAnsi="Arial" w:cs="Arial"/>
        </w:rPr>
        <w:fldChar w:fldCharType="separate"/>
      </w:r>
      <w:r w:rsidRPr="00551C01">
        <w:rPr>
          <w:rStyle w:val="Hyperlink"/>
          <w:rFonts w:ascii="Arial" w:hAnsi="Arial" w:cs="Arial"/>
        </w:rPr>
        <w:t xml:space="preserve">The </w:t>
      </w:r>
      <w:r w:rsidR="0057219C">
        <w:rPr>
          <w:rStyle w:val="Hyperlink"/>
          <w:rFonts w:ascii="Arial" w:hAnsi="Arial" w:cs="Arial"/>
        </w:rPr>
        <w:t>Senior Headteacher</w:t>
      </w:r>
      <w:r w:rsidRPr="00551C01">
        <w:rPr>
          <w:rStyle w:val="Hyperlink"/>
          <w:rFonts w:ascii="Arial" w:hAnsi="Arial" w:cs="Arial"/>
        </w:rPr>
        <w:t>’s power to exclude</w:t>
      </w:r>
    </w:p>
    <w:p w14:paraId="113648E4" w14:textId="38181EA3" w:rsidR="00724049" w:rsidRPr="008F52B2" w:rsidRDefault="00551C01"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end"/>
      </w:r>
      <w:r w:rsidR="00724049">
        <w:rPr>
          <w:rFonts w:ascii="Arial" w:hAnsi="Arial" w:cs="Arial"/>
        </w:rPr>
        <w:fldChar w:fldCharType="begin"/>
      </w:r>
      <w:r w:rsidR="00724049">
        <w:rPr>
          <w:rFonts w:ascii="Arial" w:hAnsi="Arial" w:cs="Arial"/>
        </w:rPr>
        <w:instrText xml:space="preserve"> HYPERLINK  \l "_Factors_to_consider" </w:instrText>
      </w:r>
      <w:r w:rsidR="00724049">
        <w:rPr>
          <w:rFonts w:ascii="Arial" w:hAnsi="Arial" w:cs="Arial"/>
        </w:rPr>
      </w:r>
      <w:r w:rsidR="00724049">
        <w:rPr>
          <w:rFonts w:ascii="Arial" w:hAnsi="Arial" w:cs="Arial"/>
        </w:rPr>
        <w:fldChar w:fldCharType="separate"/>
      </w:r>
      <w:r w:rsidR="00724049" w:rsidRPr="008F52B2">
        <w:rPr>
          <w:rStyle w:val="Hyperlink"/>
          <w:rFonts w:ascii="Arial" w:hAnsi="Arial" w:cs="Arial"/>
        </w:rPr>
        <w:t>Factors to consider when excluding a pupil</w:t>
      </w:r>
    </w:p>
    <w:p w14:paraId="6A96FE6F" w14:textId="77777777" w:rsidR="00724049" w:rsidRPr="008F52B2"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"_Duty_to_inform" </w:instrText>
      </w:r>
      <w:r>
        <w:rPr>
          <w:rFonts w:ascii="Arial" w:hAnsi="Arial" w:cs="Arial"/>
        </w:rPr>
      </w:r>
      <w:r>
        <w:rPr>
          <w:rFonts w:ascii="Arial" w:hAnsi="Arial" w:cs="Arial"/>
        </w:rPr>
        <w:fldChar w:fldCharType="separate"/>
      </w:r>
      <w:r w:rsidRPr="008F52B2">
        <w:rPr>
          <w:rStyle w:val="Hyperlink"/>
          <w:rFonts w:ascii="Arial" w:hAnsi="Arial" w:cs="Arial"/>
        </w:rPr>
        <w:t>Duty to inform parents</w:t>
      </w:r>
    </w:p>
    <w:p w14:paraId="3DABDD96" w14:textId="53222AA5" w:rsidR="00724049" w:rsidRPr="007470C7"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Pr="00843DF8">
        <w:rPr>
          <w:rFonts w:ascii="Arial" w:hAnsi="Arial" w:cs="Arial"/>
          <w:u w:val="single"/>
        </w:rPr>
        <w:fldChar w:fldCharType="begin"/>
      </w:r>
      <w:r w:rsidR="0020167E">
        <w:rPr>
          <w:rFonts w:ascii="Arial" w:hAnsi="Arial" w:cs="Arial"/>
          <w:u w:val="single"/>
        </w:rPr>
        <w:instrText>HYPERLINK  \l "_Disciplinary_meeting"</w:instrText>
      </w:r>
      <w:r w:rsidRPr="00843DF8">
        <w:rPr>
          <w:rFonts w:ascii="Arial" w:hAnsi="Arial" w:cs="Arial"/>
          <w:u w:val="single"/>
        </w:rPr>
      </w:r>
      <w:r w:rsidRPr="00843DF8">
        <w:rPr>
          <w:rFonts w:ascii="Arial" w:hAnsi="Arial" w:cs="Arial"/>
          <w:u w:val="single"/>
        </w:rPr>
        <w:fldChar w:fldCharType="separate"/>
      </w:r>
      <w:r w:rsidR="0020167E">
        <w:rPr>
          <w:rStyle w:val="Hyperlink"/>
          <w:rFonts w:ascii="Arial" w:hAnsi="Arial" w:cs="Arial"/>
        </w:rPr>
        <w:t>Disciplinary meeting</w:t>
      </w:r>
    </w:p>
    <w:p w14:paraId="0560A79A" w14:textId="64BEF596" w:rsidR="00724049" w:rsidRPr="008F52B2" w:rsidRDefault="00724049" w:rsidP="007032CF">
      <w:pPr>
        <w:pStyle w:val="ListParagraph"/>
        <w:numPr>
          <w:ilvl w:val="0"/>
          <w:numId w:val="23"/>
        </w:numPr>
        <w:spacing w:before="120" w:after="120" w:line="600" w:lineRule="auto"/>
        <w:rPr>
          <w:rStyle w:val="Hyperlink"/>
          <w:rFonts w:ascii="Arial" w:hAnsi="Arial" w:cs="Arial"/>
        </w:rPr>
      </w:pPr>
      <w:r w:rsidRPr="00843DF8">
        <w:rPr>
          <w:rFonts w:ascii="Arial" w:hAnsi="Arial" w:cs="Arial"/>
          <w:u w:val="single"/>
        </w:rPr>
        <w:fldChar w:fldCharType="end"/>
      </w:r>
      <w:r>
        <w:rPr>
          <w:rFonts w:ascii="Arial" w:hAnsi="Arial" w:cs="Arial"/>
        </w:rPr>
        <w:fldChar w:fldCharType="begin"/>
      </w:r>
      <w:r>
        <w:rPr>
          <w:rFonts w:ascii="Arial" w:hAnsi="Arial" w:cs="Arial"/>
        </w:rPr>
        <w:instrText xml:space="preserve"> HYPERLINK  \l "_Arranging_education_for" </w:instrText>
      </w:r>
      <w:r>
        <w:rPr>
          <w:rFonts w:ascii="Arial" w:hAnsi="Arial" w:cs="Arial"/>
        </w:rPr>
      </w:r>
      <w:r>
        <w:rPr>
          <w:rFonts w:ascii="Arial" w:hAnsi="Arial" w:cs="Arial"/>
        </w:rPr>
        <w:fldChar w:fldCharType="separate"/>
      </w:r>
      <w:r w:rsidR="00C76CCB">
        <w:rPr>
          <w:rStyle w:val="Hyperlink"/>
          <w:rFonts w:ascii="Arial" w:hAnsi="Arial" w:cs="Arial"/>
        </w:rPr>
        <w:t>Reviewing exclusions</w:t>
      </w:r>
    </w:p>
    <w:p w14:paraId="680A65D5" w14:textId="062165F9" w:rsidR="00724049" w:rsidRPr="00C76CCB"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00C76CCB">
        <w:rPr>
          <w:rFonts w:ascii="Arial" w:hAnsi="Arial" w:cs="Arial"/>
        </w:rPr>
        <w:fldChar w:fldCharType="begin"/>
      </w:r>
      <w:r w:rsidR="00C76CCB">
        <w:rPr>
          <w:rFonts w:ascii="Arial" w:hAnsi="Arial" w:cs="Arial"/>
        </w:rPr>
        <w:instrText xml:space="preserve"> HYPERLINK  \l "_Reaching_a_decision" </w:instrText>
      </w:r>
      <w:r w:rsidR="00C76CCB">
        <w:rPr>
          <w:rFonts w:ascii="Arial" w:hAnsi="Arial" w:cs="Arial"/>
        </w:rPr>
      </w:r>
      <w:r w:rsidR="00C76CCB">
        <w:rPr>
          <w:rFonts w:ascii="Arial" w:hAnsi="Arial" w:cs="Arial"/>
        </w:rPr>
        <w:fldChar w:fldCharType="separate"/>
      </w:r>
      <w:r w:rsidR="00C76CCB" w:rsidRPr="00C76CCB">
        <w:rPr>
          <w:rStyle w:val="Hyperlink"/>
          <w:rFonts w:ascii="Arial" w:hAnsi="Arial" w:cs="Arial"/>
        </w:rPr>
        <w:t>Reaching a decision</w:t>
      </w:r>
    </w:p>
    <w:p w14:paraId="71F180A1" w14:textId="5096DABE" w:rsidR="00724049" w:rsidRPr="008F52B2" w:rsidRDefault="00C76CCB"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00724049">
        <w:rPr>
          <w:rFonts w:ascii="Arial" w:hAnsi="Arial" w:cs="Arial"/>
        </w:rPr>
        <w:fldChar w:fldCharType="begin"/>
      </w:r>
      <w:r>
        <w:rPr>
          <w:rFonts w:ascii="Arial" w:hAnsi="Arial" w:cs="Arial"/>
        </w:rPr>
        <w:instrText>HYPERLINK  \l "_Monitoring_and_review"</w:instrText>
      </w:r>
      <w:r w:rsidR="00724049">
        <w:rPr>
          <w:rFonts w:ascii="Arial" w:hAnsi="Arial" w:cs="Arial"/>
        </w:rPr>
      </w:r>
      <w:r w:rsidR="00724049">
        <w:rPr>
          <w:rFonts w:ascii="Arial" w:hAnsi="Arial" w:cs="Arial"/>
        </w:rPr>
        <w:fldChar w:fldCharType="separate"/>
      </w:r>
      <w:r>
        <w:rPr>
          <w:rStyle w:val="Hyperlink"/>
          <w:rFonts w:ascii="Arial" w:hAnsi="Arial" w:cs="Arial"/>
        </w:rPr>
        <w:t>Monitoring and review</w:t>
      </w:r>
    </w:p>
    <w:p w14:paraId="58E0A20A" w14:textId="22AF23B5" w:rsidR="00C76CCB" w:rsidRDefault="00724049" w:rsidP="007032CF">
      <w:pPr>
        <w:spacing w:line="600" w:lineRule="auto"/>
        <w:ind w:left="720"/>
      </w:pPr>
      <w:r>
        <w:fldChar w:fldCharType="end"/>
      </w:r>
    </w:p>
    <w:p w14:paraId="011587A1" w14:textId="5E5572A0" w:rsidR="001F4F47" w:rsidRDefault="001F4F47" w:rsidP="00C76CCB">
      <w:r>
        <w:t xml:space="preserve"> </w:t>
      </w:r>
    </w:p>
    <w:p w14:paraId="5D67BB73" w14:textId="6643E591" w:rsidR="00AD4155" w:rsidRDefault="00AD4155" w:rsidP="00C8446D">
      <w:pPr>
        <w:rPr>
          <w:rFonts w:ascii="Arial" w:hAnsi="Arial" w:cs="Arial"/>
          <w:sz w:val="32"/>
          <w:szCs w:val="32"/>
        </w:rPr>
      </w:pPr>
    </w:p>
    <w:p w14:paraId="60D2C37A" w14:textId="4DFF7C6F" w:rsidR="00207C5A" w:rsidRPr="002D4754" w:rsidRDefault="008C2CD3" w:rsidP="009300C9">
      <w:pPr>
        <w:ind w:left="284"/>
        <w:rPr>
          <w:b/>
        </w:rPr>
      </w:pPr>
      <w:r>
        <w:rPr>
          <w:rFonts w:ascii="Arial" w:hAnsi="Arial" w:cs="Arial"/>
          <w:sz w:val="32"/>
          <w:szCs w:val="32"/>
        </w:rPr>
        <w:br w:type="page"/>
      </w:r>
      <w:bookmarkStart w:id="0" w:name="_Statement_of_Intent"/>
      <w:bookmarkStart w:id="1" w:name="AA"/>
      <w:bookmarkEnd w:id="0"/>
      <w:r w:rsidR="0028407E">
        <w:rPr>
          <w:b/>
        </w:rPr>
        <w:lastRenderedPageBreak/>
        <w:t>Statement of intent</w:t>
      </w:r>
    </w:p>
    <w:bookmarkEnd w:id="1"/>
    <w:p w14:paraId="20C09403" w14:textId="17370752" w:rsidR="00724049" w:rsidRDefault="00724049" w:rsidP="009300C9">
      <w:pPr>
        <w:pStyle w:val="NoSpacing"/>
        <w:ind w:left="284"/>
        <w:jc w:val="both"/>
      </w:pPr>
      <w:r>
        <w:t xml:space="preserve">At </w:t>
      </w:r>
      <w:r w:rsidR="0057219C">
        <w:rPr>
          <w:bCs w:val="0"/>
        </w:rPr>
        <w:t>Grace</w:t>
      </w:r>
      <w:r w:rsidR="00214535">
        <w:rPr>
          <w:bCs w:val="0"/>
        </w:rPr>
        <w:t xml:space="preserve"> </w:t>
      </w:r>
      <w:r w:rsidR="005A6161" w:rsidRPr="005A6161">
        <w:rPr>
          <w:bCs w:val="0"/>
        </w:rPr>
        <w:t>House School</w:t>
      </w:r>
      <w:r w:rsidRPr="00F51815">
        <w:rPr>
          <w:bCs w:val="0"/>
        </w:rPr>
        <w:t>,</w:t>
      </w:r>
      <w:r w:rsidRPr="00F51815">
        <w:t xml:space="preserve"> </w:t>
      </w:r>
      <w:r>
        <w:t>we understand that good behaviour and discipline is essential for promoting a high</w:t>
      </w:r>
      <w:r w:rsidR="006A125D">
        <w:t>-</w:t>
      </w:r>
      <w:r>
        <w:t xml:space="preserve">quality education. </w:t>
      </w:r>
    </w:p>
    <w:p w14:paraId="16FAF68F" w14:textId="3C186A60" w:rsidR="00724049" w:rsidRDefault="00724049" w:rsidP="009300C9">
      <w:pPr>
        <w:pStyle w:val="NoSpacing"/>
        <w:ind w:left="284"/>
        <w:jc w:val="both"/>
      </w:pPr>
      <w:r>
        <w:t xml:space="preserve">Amongst other disciplinary sanctions, the </w:t>
      </w:r>
      <w:r w:rsidR="003A6EC0">
        <w:t>s</w:t>
      </w:r>
      <w:r w:rsidR="00082AE7">
        <w:t>chool</w:t>
      </w:r>
      <w:r>
        <w:t xml:space="preserve"> recognises that </w:t>
      </w:r>
      <w:r w:rsidR="001E2B74">
        <w:t xml:space="preserve">the </w:t>
      </w:r>
      <w:r>
        <w:t xml:space="preserve">exclusion of pupils may be necessary where there has been a serious breach, or consistent breaches, of the </w:t>
      </w:r>
      <w:r w:rsidR="003A6EC0">
        <w:t>s</w:t>
      </w:r>
      <w:r w:rsidR="00082AE7">
        <w:t>chool</w:t>
      </w:r>
      <w:r>
        <w:t xml:space="preserve">’s </w:t>
      </w:r>
      <w:r w:rsidRPr="003A6EC0">
        <w:rPr>
          <w:bCs w:val="0"/>
        </w:rPr>
        <w:t>Behavioural Policy</w:t>
      </w:r>
      <w:r w:rsidR="00697C42" w:rsidRPr="003A6EC0">
        <w:rPr>
          <w:bCs w:val="0"/>
        </w:rPr>
        <w:t xml:space="preserve"> or </w:t>
      </w:r>
      <w:r w:rsidR="003A6EC0" w:rsidRPr="003A6EC0">
        <w:rPr>
          <w:bCs w:val="0"/>
        </w:rPr>
        <w:t>Home School Agreement</w:t>
      </w:r>
      <w:r>
        <w:t xml:space="preserve">. Excluding a pupil may also be required in instances </w:t>
      </w:r>
      <w:r w:rsidR="00EF433D">
        <w:t>were</w:t>
      </w:r>
      <w:r>
        <w:t xml:space="preserve"> allowing the pupil to remain in </w:t>
      </w:r>
      <w:r w:rsidR="0057219C">
        <w:t>Grace</w:t>
      </w:r>
      <w:r w:rsidR="005A6161" w:rsidRPr="005A6161">
        <w:t xml:space="preserve"> House School</w:t>
      </w:r>
      <w:r>
        <w:t xml:space="preserve"> would be damaging to the education and welfare of themselves or others; in all cases, excluding pupils </w:t>
      </w:r>
      <w:r w:rsidR="00105993">
        <w:t>will</w:t>
      </w:r>
      <w:r>
        <w:t xml:space="preserve"> only be used as a means of last resort.</w:t>
      </w:r>
    </w:p>
    <w:p w14:paraId="34D179A8" w14:textId="52C40BF5" w:rsidR="00724049" w:rsidRDefault="0057219C" w:rsidP="009300C9">
      <w:pPr>
        <w:pStyle w:val="NoSpacing"/>
        <w:ind w:left="284"/>
        <w:jc w:val="both"/>
      </w:pPr>
      <w:r>
        <w:t>Grace</w:t>
      </w:r>
      <w:r w:rsidR="005A6161" w:rsidRPr="005A6161">
        <w:t xml:space="preserve"> House School</w:t>
      </w:r>
      <w:r w:rsidR="00724049">
        <w:t xml:space="preserve"> has created this policy to </w:t>
      </w:r>
      <w:r w:rsidR="00105993">
        <w:t xml:space="preserve">provide clarity on when the </w:t>
      </w:r>
      <w:r w:rsidR="00EF433D">
        <w:t>s</w:t>
      </w:r>
      <w:r w:rsidR="00082AE7">
        <w:t>chool</w:t>
      </w:r>
      <w:r w:rsidR="00105993">
        <w:t xml:space="preserve"> right to exclude a pupil may be exercised, and to ensure that our procedures are fair and promote natural justice.</w:t>
      </w:r>
      <w:r w:rsidR="007511DC">
        <w:t xml:space="preserve"> This policy does not </w:t>
      </w:r>
      <w:r w:rsidR="002F5580">
        <w:t xml:space="preserve">apply to instances when a pupil </w:t>
      </w:r>
      <w:r w:rsidR="00697C42">
        <w:t>must</w:t>
      </w:r>
      <w:r w:rsidR="002F5580">
        <w:t xml:space="preserve"> leave </w:t>
      </w:r>
      <w:r>
        <w:t>Grace</w:t>
      </w:r>
      <w:r w:rsidR="005A6161">
        <w:t xml:space="preserve"> House School</w:t>
      </w:r>
      <w:r w:rsidR="002F5580">
        <w:t xml:space="preserve"> </w:t>
      </w:r>
      <w:r w:rsidR="001A73F1">
        <w:t>due to home decision, social worker decisions</w:t>
      </w:r>
      <w:r w:rsidR="00024FFC">
        <w:t xml:space="preserve">, virtual </w:t>
      </w:r>
      <w:r w:rsidR="00815D42">
        <w:t>s</w:t>
      </w:r>
      <w:r w:rsidR="00082AE7">
        <w:t>chool</w:t>
      </w:r>
      <w:r w:rsidR="00024FFC">
        <w:t xml:space="preserve"> decisions</w:t>
      </w:r>
      <w:r w:rsidR="002F5580">
        <w:t xml:space="preserve"> or withdrawal by their parents.</w:t>
      </w:r>
    </w:p>
    <w:p w14:paraId="4EA116CD" w14:textId="1B9E97EE" w:rsidR="00724049" w:rsidRDefault="00724049" w:rsidP="003B55E8">
      <w:pPr>
        <w:jc w:val="both"/>
      </w:pPr>
    </w:p>
    <w:p w14:paraId="08C39709" w14:textId="5285E81E" w:rsidR="00724049" w:rsidRDefault="00724049" w:rsidP="003B55E8">
      <w:pPr>
        <w:jc w:val="both"/>
      </w:pPr>
    </w:p>
    <w:p w14:paraId="07241142" w14:textId="77777777" w:rsidR="004B45DC" w:rsidRDefault="004B45DC" w:rsidP="003B55E8">
      <w:pPr>
        <w:jc w:val="both"/>
      </w:pPr>
    </w:p>
    <w:p w14:paraId="0B10AEA0" w14:textId="4B8117CC" w:rsidR="004B45DC" w:rsidRDefault="004B45DC" w:rsidP="003B55E8">
      <w:pPr>
        <w:jc w:val="both"/>
      </w:pPr>
    </w:p>
    <w:p w14:paraId="327ACB12" w14:textId="77777777" w:rsidR="00CE47B4" w:rsidRDefault="00CE47B4" w:rsidP="003B55E8">
      <w:pPr>
        <w:jc w:val="both"/>
      </w:pPr>
    </w:p>
    <w:p w14:paraId="1A07E780" w14:textId="77777777" w:rsidR="004B45DC" w:rsidRDefault="004B45DC" w:rsidP="003B55E8">
      <w:pPr>
        <w:jc w:val="both"/>
      </w:pPr>
    </w:p>
    <w:p w14:paraId="3C48D5E5" w14:textId="77777777" w:rsidR="004B45DC" w:rsidRDefault="004B45DC" w:rsidP="003B55E8">
      <w:pPr>
        <w:jc w:val="both"/>
      </w:pPr>
    </w:p>
    <w:p w14:paraId="5142751A" w14:textId="0D233FA7" w:rsidR="004B45DC" w:rsidRDefault="004B45DC" w:rsidP="003B55E8">
      <w:pPr>
        <w:jc w:val="both"/>
      </w:pPr>
    </w:p>
    <w:p w14:paraId="1C4DA636" w14:textId="69EE3676" w:rsidR="00524E1C" w:rsidRDefault="00524E1C" w:rsidP="003B55E8">
      <w:pPr>
        <w:jc w:val="both"/>
      </w:pPr>
    </w:p>
    <w:p w14:paraId="7D934826" w14:textId="77777777" w:rsidR="004B45DC" w:rsidRDefault="004B45DC" w:rsidP="003B55E8">
      <w:pPr>
        <w:jc w:val="both"/>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tblGrid>
      <w:tr w:rsidR="002B7CE8" w14:paraId="46019868" w14:textId="77777777" w:rsidTr="00CD32FA">
        <w:trPr>
          <w:trHeight w:val="177"/>
        </w:trPr>
        <w:tc>
          <w:tcPr>
            <w:tcW w:w="1119" w:type="dxa"/>
            <w:vAlign w:val="center"/>
          </w:tcPr>
          <w:p w14:paraId="74BB06D2" w14:textId="597B8829" w:rsidR="002B7CE8" w:rsidRDefault="002B7CE8" w:rsidP="002B7CE8">
            <w:pPr>
              <w:jc w:val="both"/>
            </w:pPr>
          </w:p>
        </w:tc>
      </w:tr>
    </w:tbl>
    <w:p w14:paraId="2856176D" w14:textId="77777777" w:rsidR="00815D42" w:rsidRDefault="00815D42" w:rsidP="003B55E8">
      <w:pPr>
        <w:jc w:val="both"/>
      </w:pPr>
    </w:p>
    <w:p w14:paraId="2B3C73C5" w14:textId="77777777" w:rsidR="00815D42" w:rsidRDefault="00815D42" w:rsidP="003B55E8">
      <w:pPr>
        <w:jc w:val="both"/>
      </w:pPr>
    </w:p>
    <w:p w14:paraId="7C78C0E3" w14:textId="77777777" w:rsidR="002F5580" w:rsidRDefault="002F5580" w:rsidP="003B55E8">
      <w:pPr>
        <w:jc w:val="both"/>
      </w:pPr>
    </w:p>
    <w:p w14:paraId="513C857E" w14:textId="77777777" w:rsidR="00CD32FA" w:rsidRDefault="00CD32FA" w:rsidP="003B55E8">
      <w:pPr>
        <w:jc w:val="both"/>
      </w:pPr>
    </w:p>
    <w:p w14:paraId="60365145" w14:textId="77777777" w:rsidR="00CD32FA" w:rsidRDefault="00CD32FA" w:rsidP="003B55E8">
      <w:pPr>
        <w:jc w:val="both"/>
      </w:pPr>
    </w:p>
    <w:p w14:paraId="5AA68ACA" w14:textId="77777777" w:rsidR="00CD32FA" w:rsidRDefault="00CD32FA" w:rsidP="003B55E8">
      <w:pPr>
        <w:jc w:val="both"/>
      </w:pPr>
    </w:p>
    <w:p w14:paraId="2274671F" w14:textId="77777777" w:rsidR="00CD32FA" w:rsidRDefault="00CD32FA" w:rsidP="003B55E8">
      <w:pPr>
        <w:jc w:val="both"/>
      </w:pPr>
    </w:p>
    <w:p w14:paraId="655F2885" w14:textId="0F0A900F" w:rsidR="00CD32FA" w:rsidRDefault="00CD32FA" w:rsidP="003B55E8">
      <w:pPr>
        <w:jc w:val="both"/>
      </w:pPr>
    </w:p>
    <w:p w14:paraId="23454FD1" w14:textId="77777777" w:rsidR="007032CF" w:rsidRDefault="007032CF" w:rsidP="003B55E8">
      <w:pPr>
        <w:jc w:val="both"/>
      </w:pPr>
    </w:p>
    <w:p w14:paraId="7B07FD10" w14:textId="77777777" w:rsidR="00CD32FA" w:rsidRDefault="00CD32FA" w:rsidP="003B55E8">
      <w:pPr>
        <w:jc w:val="both"/>
      </w:pPr>
    </w:p>
    <w:p w14:paraId="043B742A" w14:textId="2BD41E4D" w:rsidR="00943A5C" w:rsidRDefault="00943A5C" w:rsidP="003B55E8">
      <w:pPr>
        <w:pStyle w:val="Heading10"/>
        <w:jc w:val="both"/>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Start w:id="9" w:name="A"/>
      <w:bookmarkEnd w:id="2"/>
      <w:bookmarkEnd w:id="3"/>
      <w:bookmarkEnd w:id="4"/>
      <w:bookmarkEnd w:id="5"/>
      <w:bookmarkEnd w:id="6"/>
      <w:bookmarkEnd w:id="7"/>
      <w:bookmarkEnd w:id="8"/>
      <w:r>
        <w:rPr>
          <w:b/>
        </w:rPr>
        <w:t>Leg</w:t>
      </w:r>
      <w:r w:rsidR="004B45DC">
        <w:rPr>
          <w:b/>
        </w:rPr>
        <w:t>al framework</w:t>
      </w:r>
    </w:p>
    <w:p w14:paraId="35FE475A" w14:textId="05025D81" w:rsidR="00724049" w:rsidRDefault="00724049" w:rsidP="00724049">
      <w:pPr>
        <w:pStyle w:val="TSB-Level1Numbers"/>
        <w:jc w:val="both"/>
      </w:pPr>
      <w:r w:rsidRPr="0010256F">
        <w:t>This policy</w:t>
      </w:r>
      <w:r>
        <w:t xml:space="preserve"> </w:t>
      </w:r>
      <w:r w:rsidRPr="00BA262B">
        <w:t>has</w:t>
      </w:r>
      <w:r>
        <w:t xml:space="preserve"> due regard to the related statutory legislation including, but not limited to, the following:</w:t>
      </w:r>
    </w:p>
    <w:p w14:paraId="770405CF" w14:textId="0D7B121F" w:rsidR="00724049" w:rsidRDefault="00724049" w:rsidP="00724049">
      <w:pPr>
        <w:pStyle w:val="TSB-PolicyBullets"/>
        <w:ind w:left="2127" w:hanging="426"/>
        <w:jc w:val="both"/>
      </w:pPr>
      <w:r>
        <w:t xml:space="preserve">Education Act 2002 </w:t>
      </w:r>
    </w:p>
    <w:p w14:paraId="2546FAE6" w14:textId="4572E43C" w:rsidR="00724049" w:rsidRDefault="00724049" w:rsidP="00724049">
      <w:pPr>
        <w:pStyle w:val="TSB-PolicyBullets"/>
        <w:ind w:left="2127" w:hanging="426"/>
        <w:jc w:val="both"/>
      </w:pPr>
      <w:r>
        <w:t>Education and Inspections Act 2006</w:t>
      </w:r>
    </w:p>
    <w:p w14:paraId="2F140054" w14:textId="63AABBBE" w:rsidR="00724049" w:rsidRDefault="00724049" w:rsidP="00724049">
      <w:pPr>
        <w:pStyle w:val="TSB-PolicyBullets"/>
        <w:ind w:left="2127" w:hanging="426"/>
        <w:jc w:val="both"/>
      </w:pPr>
      <w:r>
        <w:t>Education Act 1996</w:t>
      </w:r>
    </w:p>
    <w:p w14:paraId="70C5EE46" w14:textId="3507706B" w:rsidR="00105993" w:rsidRDefault="00105993" w:rsidP="00724049">
      <w:pPr>
        <w:pStyle w:val="TSB-PolicyBullets"/>
        <w:ind w:left="2127" w:hanging="426"/>
        <w:jc w:val="both"/>
      </w:pPr>
      <w:r>
        <w:t xml:space="preserve">The Education (Independent </w:t>
      </w:r>
      <w:r w:rsidR="00082AE7">
        <w:t>School</w:t>
      </w:r>
      <w:r>
        <w:t xml:space="preserve"> Standards) Regulations </w:t>
      </w:r>
    </w:p>
    <w:p w14:paraId="73675357" w14:textId="77777777" w:rsidR="00724049" w:rsidRDefault="00724049" w:rsidP="00724049">
      <w:pPr>
        <w:pStyle w:val="TSB-PolicyBullets"/>
        <w:ind w:left="2127" w:hanging="426"/>
        <w:jc w:val="both"/>
      </w:pPr>
      <w:r>
        <w:t>The European Convention on Human Rights (ECHR)</w:t>
      </w:r>
    </w:p>
    <w:p w14:paraId="5DF535AD" w14:textId="27F16215" w:rsidR="00724049" w:rsidRDefault="00724049" w:rsidP="00724049">
      <w:pPr>
        <w:pStyle w:val="TSB-PolicyBullets"/>
        <w:ind w:left="2127" w:hanging="426"/>
        <w:jc w:val="both"/>
      </w:pPr>
      <w:r>
        <w:t>Equality Act 2010</w:t>
      </w:r>
    </w:p>
    <w:p w14:paraId="06DB2590" w14:textId="45A856FC" w:rsidR="00724049" w:rsidRDefault="00724049" w:rsidP="00724049">
      <w:pPr>
        <w:pStyle w:val="TSB-Level1Numbers"/>
        <w:jc w:val="both"/>
      </w:pPr>
      <w:r w:rsidRPr="00BA262B">
        <w:t>This</w:t>
      </w:r>
      <w:r>
        <w:t xml:space="preserve"> policy will be implemented in conjunction with the following </w:t>
      </w:r>
      <w:r w:rsidR="0057219C">
        <w:t>Grace</w:t>
      </w:r>
      <w:r w:rsidR="005A6161">
        <w:t xml:space="preserve"> House School</w:t>
      </w:r>
      <w:r>
        <w:t xml:space="preserve"> policies and procedures:</w:t>
      </w:r>
    </w:p>
    <w:p w14:paraId="4E7A7699" w14:textId="3385751D" w:rsidR="00B6340D" w:rsidRPr="003C33E6" w:rsidRDefault="003C33E6" w:rsidP="00724049">
      <w:pPr>
        <w:pStyle w:val="TSB-PolicyBullets"/>
        <w:ind w:left="2127" w:hanging="426"/>
        <w:jc w:val="both"/>
        <w:rPr>
          <w:b/>
          <w:u w:val="single"/>
        </w:rPr>
      </w:pPr>
      <w:r w:rsidRPr="003C33E6">
        <w:rPr>
          <w:b/>
          <w:u w:val="single"/>
        </w:rPr>
        <w:t xml:space="preserve">Home School Agreement </w:t>
      </w:r>
    </w:p>
    <w:p w14:paraId="203CC681" w14:textId="1F099A8B" w:rsidR="00724049" w:rsidRPr="003C33E6" w:rsidRDefault="00724049" w:rsidP="00724049">
      <w:pPr>
        <w:pStyle w:val="TSB-PolicyBullets"/>
        <w:ind w:left="2127" w:hanging="426"/>
        <w:jc w:val="both"/>
        <w:rPr>
          <w:b/>
          <w:u w:val="single"/>
        </w:rPr>
      </w:pPr>
      <w:r w:rsidRPr="003C33E6">
        <w:rPr>
          <w:b/>
          <w:u w:val="single"/>
        </w:rPr>
        <w:t>Behavioural Policy</w:t>
      </w:r>
    </w:p>
    <w:p w14:paraId="5697F763" w14:textId="77777777" w:rsidR="00724049" w:rsidRPr="003C33E6" w:rsidRDefault="00724049" w:rsidP="00724049">
      <w:pPr>
        <w:pStyle w:val="TSB-PolicyBullets"/>
        <w:ind w:left="2127" w:hanging="426"/>
        <w:jc w:val="both"/>
        <w:rPr>
          <w:b/>
          <w:u w:val="single"/>
        </w:rPr>
      </w:pPr>
      <w:r w:rsidRPr="003C33E6">
        <w:rPr>
          <w:b/>
          <w:u w:val="single"/>
        </w:rPr>
        <w:t>Anti-Bullying Policy</w:t>
      </w:r>
    </w:p>
    <w:p w14:paraId="71BE7A84" w14:textId="2C9EC869" w:rsidR="00B70062" w:rsidRPr="003C33E6" w:rsidRDefault="00B70062" w:rsidP="00724049">
      <w:pPr>
        <w:pStyle w:val="TSB-PolicyBullets"/>
        <w:ind w:left="2127" w:hanging="426"/>
        <w:jc w:val="both"/>
        <w:rPr>
          <w:b/>
          <w:u w:val="single"/>
        </w:rPr>
      </w:pPr>
      <w:r w:rsidRPr="003C33E6">
        <w:rPr>
          <w:b/>
          <w:u w:val="single"/>
        </w:rPr>
        <w:t>Special Educational Needs and Disabilit</w:t>
      </w:r>
      <w:r w:rsidR="00F730E8" w:rsidRPr="003C33E6">
        <w:rPr>
          <w:b/>
          <w:u w:val="single"/>
        </w:rPr>
        <w:t>ies</w:t>
      </w:r>
      <w:r w:rsidRPr="003C33E6">
        <w:rPr>
          <w:b/>
          <w:u w:val="single"/>
        </w:rPr>
        <w:t xml:space="preserve"> (</w:t>
      </w:r>
      <w:r w:rsidR="00214535">
        <w:rPr>
          <w:b/>
          <w:u w:val="single"/>
        </w:rPr>
        <w:t>ALN</w:t>
      </w:r>
      <w:r w:rsidRPr="003C33E6">
        <w:rPr>
          <w:b/>
          <w:u w:val="single"/>
        </w:rPr>
        <w:t>) Policy</w:t>
      </w:r>
    </w:p>
    <w:p w14:paraId="74A3AF24" w14:textId="427EE2E0" w:rsidR="00B70062" w:rsidRPr="003C33E6" w:rsidRDefault="00B70062" w:rsidP="00724049">
      <w:pPr>
        <w:pStyle w:val="TSB-PolicyBullets"/>
        <w:ind w:left="2127" w:hanging="426"/>
        <w:jc w:val="both"/>
        <w:rPr>
          <w:b/>
          <w:u w:val="single"/>
        </w:rPr>
      </w:pPr>
      <w:r w:rsidRPr="003C33E6">
        <w:rPr>
          <w:b/>
          <w:u w:val="single"/>
        </w:rPr>
        <w:t>Social, Emotional and Mental Health (SEMH) Policy</w:t>
      </w:r>
    </w:p>
    <w:p w14:paraId="51A721D0" w14:textId="2E4C7652" w:rsidR="00B70062" w:rsidRDefault="00B70062" w:rsidP="00724049">
      <w:pPr>
        <w:pStyle w:val="TSB-PolicyBullets"/>
        <w:ind w:left="2127" w:hanging="426"/>
        <w:jc w:val="both"/>
        <w:rPr>
          <w:b/>
          <w:u w:val="single"/>
        </w:rPr>
      </w:pPr>
      <w:r w:rsidRPr="003C33E6">
        <w:rPr>
          <w:b/>
          <w:u w:val="single"/>
        </w:rPr>
        <w:t>Child Protection and Safeguarding Policy</w:t>
      </w:r>
    </w:p>
    <w:p w14:paraId="6C3AF212" w14:textId="77777777" w:rsidR="001C7A03" w:rsidRDefault="001C7A03" w:rsidP="001C7A03">
      <w:pPr>
        <w:pStyle w:val="TSB-PolicyBullets"/>
        <w:numPr>
          <w:ilvl w:val="0"/>
          <w:numId w:val="0"/>
        </w:numPr>
        <w:ind w:left="3512" w:hanging="360"/>
        <w:jc w:val="both"/>
        <w:rPr>
          <w:b/>
          <w:u w:val="single"/>
        </w:rPr>
      </w:pPr>
    </w:p>
    <w:p w14:paraId="4D3BA4CF" w14:textId="6E8844A0" w:rsidR="001C7A03" w:rsidRPr="001C7A03" w:rsidRDefault="001C7A03" w:rsidP="001C7A03">
      <w:pPr>
        <w:pStyle w:val="TSB-Level1Numbers"/>
        <w:ind w:left="1424"/>
        <w:rPr>
          <w:b/>
        </w:rPr>
      </w:pPr>
      <w:r>
        <w:rPr>
          <w:b/>
        </w:rPr>
        <w:t xml:space="preserve"> </w:t>
      </w:r>
      <w:r>
        <w:rPr>
          <w:bCs/>
        </w:rPr>
        <w:t>This policy is written in line with articles 12 and 28 of the United Nations Conventions on the Rights of the Child;</w:t>
      </w:r>
    </w:p>
    <w:p w14:paraId="10A542FF" w14:textId="545B2E43" w:rsidR="001C7A03" w:rsidRPr="001C7A03" w:rsidRDefault="001C7A03" w:rsidP="001C7A03">
      <w:pPr>
        <w:pStyle w:val="TSB-Level1Numbers"/>
        <w:numPr>
          <w:ilvl w:val="0"/>
          <w:numId w:val="51"/>
        </w:numPr>
        <w:rPr>
          <w:b/>
        </w:rPr>
      </w:pPr>
      <w:r>
        <w:rPr>
          <w:bCs/>
        </w:rPr>
        <w:t xml:space="preserve">Article 12: </w:t>
      </w:r>
      <w:r>
        <w:t>C</w:t>
      </w:r>
      <w:r w:rsidRPr="001C7A03">
        <w:t>hildren and young people have the human right to have opinions </w:t>
      </w:r>
      <w:r w:rsidRPr="001C7A03">
        <w:rPr>
          <w:bCs/>
        </w:rPr>
        <w:t>and for these opinions to be heard and taken seriously.</w:t>
      </w:r>
    </w:p>
    <w:p w14:paraId="3570B7E7" w14:textId="02CDC8FC" w:rsidR="001C7A03" w:rsidRPr="001C7A03" w:rsidRDefault="001C7A03" w:rsidP="001C7A03">
      <w:pPr>
        <w:pStyle w:val="TSB-Level1Numbers"/>
        <w:numPr>
          <w:ilvl w:val="0"/>
          <w:numId w:val="51"/>
        </w:numPr>
        <w:rPr>
          <w:b/>
        </w:rPr>
      </w:pPr>
      <w:r>
        <w:rPr>
          <w:bCs/>
        </w:rPr>
        <w:t>Article 28</w:t>
      </w:r>
      <w:r w:rsidRPr="001C7A03">
        <w:rPr>
          <w:bCs/>
        </w:rPr>
        <w:t xml:space="preserve">: </w:t>
      </w:r>
      <w:r>
        <w:rPr>
          <w:bCs/>
        </w:rPr>
        <w:t>C</w:t>
      </w:r>
      <w:r w:rsidRPr="001C7A03">
        <w:rPr>
          <w:bCs/>
        </w:rPr>
        <w:t>hildren and young people have the right to education no matter who they are: regardless of race, gender or disability.</w:t>
      </w:r>
    </w:p>
    <w:p w14:paraId="225F4369" w14:textId="389E1D25" w:rsidR="00191A24" w:rsidRDefault="00191A24" w:rsidP="00724049">
      <w:pPr>
        <w:pStyle w:val="Heading10"/>
        <w:rPr>
          <w:b/>
        </w:rPr>
      </w:pPr>
      <w:bookmarkStart w:id="10" w:name="_Grounds_for_exclusion"/>
      <w:bookmarkStart w:id="11" w:name="_Roles_and_responsibilities"/>
      <w:bookmarkStart w:id="12" w:name="C"/>
      <w:bookmarkEnd w:id="10"/>
      <w:bookmarkEnd w:id="11"/>
      <w:r>
        <w:rPr>
          <w:b/>
        </w:rPr>
        <w:t xml:space="preserve">Roles and responsibilities </w:t>
      </w:r>
    </w:p>
    <w:p w14:paraId="04EEFB00" w14:textId="259C19FB" w:rsidR="00191A24" w:rsidRDefault="00191A24" w:rsidP="001742C4">
      <w:pPr>
        <w:pStyle w:val="TSB-Level1Numbers"/>
        <w:jc w:val="both"/>
      </w:pPr>
      <w:r>
        <w:t>The LA</w:t>
      </w:r>
      <w:r w:rsidR="000E6EFC">
        <w:t xml:space="preserve"> / virtual school</w:t>
      </w:r>
      <w:r>
        <w:t xml:space="preserve"> is responsible for:</w:t>
      </w:r>
    </w:p>
    <w:p w14:paraId="2FA4DC74" w14:textId="644CD125" w:rsidR="001742C4" w:rsidRDefault="001742C4" w:rsidP="001742C4">
      <w:pPr>
        <w:pStyle w:val="TSB-PolicyBullets"/>
        <w:ind w:left="2127" w:hanging="426"/>
        <w:jc w:val="both"/>
      </w:pPr>
      <w:r>
        <w:t>Arranging suitable full-time education for any pupil of compulsory</w:t>
      </w:r>
      <w:r w:rsidR="000E6EFC">
        <w:t xml:space="preserve"> s</w:t>
      </w:r>
      <w:r w:rsidR="00082AE7">
        <w:t>chool</w:t>
      </w:r>
      <w:r>
        <w:t xml:space="preserve"> age excluded permanently, in coordination with the </w:t>
      </w:r>
      <w:r w:rsidR="000E6EFC">
        <w:t>s</w:t>
      </w:r>
      <w:r w:rsidR="00082AE7">
        <w:t>chool</w:t>
      </w:r>
      <w:r>
        <w:t>.</w:t>
      </w:r>
    </w:p>
    <w:p w14:paraId="6D807618" w14:textId="17758A5F" w:rsidR="001742C4" w:rsidRDefault="001742C4" w:rsidP="001742C4">
      <w:pPr>
        <w:pStyle w:val="TSB-PolicyBullets"/>
        <w:ind w:left="2127" w:hanging="426"/>
        <w:jc w:val="both"/>
      </w:pPr>
      <w:r>
        <w:t xml:space="preserve">Reviewing and reassessing pupils’ needs in consultation with </w:t>
      </w:r>
      <w:r w:rsidR="001A73F1">
        <w:t xml:space="preserve">all stakeholders for the individual pupil, </w:t>
      </w:r>
      <w:r>
        <w:t>where they have an EHC</w:t>
      </w:r>
      <w:r w:rsidR="00AA60BD">
        <w:t>/IDP</w:t>
      </w:r>
      <w:r>
        <w:t xml:space="preserve"> plan and are excluded permanently, with a view to identifying a new placement.</w:t>
      </w:r>
    </w:p>
    <w:p w14:paraId="1FD0FF9A" w14:textId="61449F40" w:rsidR="00692D86" w:rsidRDefault="00191A24" w:rsidP="007032CF">
      <w:pPr>
        <w:pStyle w:val="TSB-Level1Numbers"/>
        <w:ind w:hanging="430"/>
        <w:jc w:val="both"/>
      </w:pPr>
      <w:r>
        <w:t xml:space="preserve">The </w:t>
      </w:r>
      <w:r w:rsidR="0057219C">
        <w:rPr>
          <w:bCs/>
        </w:rPr>
        <w:t>Senior Headteacher</w:t>
      </w:r>
      <w:r w:rsidR="007032CF">
        <w:rPr>
          <w:bCs/>
        </w:rPr>
        <w:t xml:space="preserve"> </w:t>
      </w:r>
      <w:r>
        <w:t>is responsible for:</w:t>
      </w:r>
    </w:p>
    <w:p w14:paraId="54E4224F" w14:textId="4FAC69A1" w:rsidR="00B164FE" w:rsidRDefault="00B164FE" w:rsidP="00B164FE">
      <w:pPr>
        <w:pStyle w:val="TSB-PolicyBullets"/>
        <w:ind w:left="2127" w:hanging="426"/>
        <w:jc w:val="both"/>
      </w:pPr>
      <w:r>
        <w:t xml:space="preserve">In conjunction with the </w:t>
      </w:r>
      <w:r w:rsidR="0057219C">
        <w:t xml:space="preserve">Education Director </w:t>
      </w:r>
      <w:r w:rsidR="00D94979" w:rsidRPr="00D94979">
        <w:t>and/</w:t>
      </w:r>
      <w:r w:rsidR="001A73F1" w:rsidRPr="00D94979">
        <w:t xml:space="preserve">or </w:t>
      </w:r>
      <w:r w:rsidR="002B4A5D">
        <w:t>Regional Head Teacher</w:t>
      </w:r>
      <w:r w:rsidRPr="00D94979">
        <w:t>, ensuring arrangement</w:t>
      </w:r>
      <w:r w:rsidR="00697C42" w:rsidRPr="00D94979">
        <w:t>s</w:t>
      </w:r>
      <w:r w:rsidRPr="00D94979">
        <w:t xml:space="preserve"> ar</w:t>
      </w:r>
      <w:r>
        <w:t>e in place to allow for a prompt review of all permanent exclusions, where necessary.</w:t>
      </w:r>
    </w:p>
    <w:p w14:paraId="69F9DFA6" w14:textId="64277E7C" w:rsidR="001742C4" w:rsidRDefault="001742C4" w:rsidP="00216DDD">
      <w:pPr>
        <w:pStyle w:val="TSB-PolicyBullets"/>
        <w:ind w:left="2127" w:hanging="426"/>
        <w:jc w:val="both"/>
      </w:pPr>
      <w:r>
        <w:lastRenderedPageBreak/>
        <w:t>Considering</w:t>
      </w:r>
      <w:r w:rsidR="00B164FE">
        <w:t xml:space="preserve"> written r</w:t>
      </w:r>
      <w:r w:rsidR="00697C42">
        <w:t>epresentations</w:t>
      </w:r>
      <w:r w:rsidR="00B164FE">
        <w:t xml:space="preserve"> from</w:t>
      </w:r>
      <w:r>
        <w:t xml:space="preserve"> </w:t>
      </w:r>
      <w:r w:rsidR="00D71940">
        <w:t xml:space="preserve">relevant stakeholders </w:t>
      </w:r>
      <w:r>
        <w:t xml:space="preserve">about exclusions within </w:t>
      </w:r>
      <w:r w:rsidR="00761E6A" w:rsidRPr="00D71940">
        <w:rPr>
          <w:bCs/>
        </w:rPr>
        <w:t>seven</w:t>
      </w:r>
      <w:r w:rsidRPr="00D71940">
        <w:rPr>
          <w:bCs/>
        </w:rPr>
        <w:t xml:space="preserve"> </w:t>
      </w:r>
      <w:r w:rsidR="001D411E" w:rsidRPr="00D71940">
        <w:rPr>
          <w:bCs/>
        </w:rPr>
        <w:t>working</w:t>
      </w:r>
      <w:r w:rsidRPr="00D71940">
        <w:rPr>
          <w:bCs/>
        </w:rPr>
        <w:t xml:space="preserve"> days</w:t>
      </w:r>
      <w:r w:rsidRPr="00D71940">
        <w:t xml:space="preserve"> </w:t>
      </w:r>
      <w:r>
        <w:t>of receiving notice</w:t>
      </w:r>
      <w:r w:rsidR="00FB6351">
        <w:t>.</w:t>
      </w:r>
    </w:p>
    <w:p w14:paraId="1408E3D2" w14:textId="6F929026" w:rsidR="001742C4" w:rsidRDefault="001742C4" w:rsidP="00216DDD">
      <w:pPr>
        <w:pStyle w:val="TSB-PolicyBullets"/>
        <w:ind w:left="2127" w:hanging="426"/>
        <w:jc w:val="both"/>
      </w:pPr>
      <w:r>
        <w:t>Where an exclusion would result in a pupil missing a</w:t>
      </w:r>
      <w:r w:rsidR="00FB6351">
        <w:t xml:space="preserve">n </w:t>
      </w:r>
      <w:r>
        <w:t>examination or test, consider</w:t>
      </w:r>
      <w:r w:rsidR="002E67A5">
        <w:t>ing</w:t>
      </w:r>
      <w:r>
        <w:t xml:space="preserve"> the exclusion before th</w:t>
      </w:r>
      <w:r w:rsidR="00C4586D">
        <w:t>is</w:t>
      </w:r>
      <w:r>
        <w:t xml:space="preserve"> date.</w:t>
      </w:r>
    </w:p>
    <w:p w14:paraId="2C749EDC" w14:textId="21D53DE2" w:rsidR="001742C4" w:rsidRDefault="001742C4" w:rsidP="00216DDD">
      <w:pPr>
        <w:pStyle w:val="TSB-PolicyBullets"/>
        <w:ind w:left="2127" w:hanging="426"/>
        <w:jc w:val="both"/>
      </w:pPr>
      <w:r>
        <w:t xml:space="preserve">Considering whether it would be appropriate for a pupil to be permitted onto the </w:t>
      </w:r>
      <w:r w:rsidR="0057219C">
        <w:t>Grace</w:t>
      </w:r>
      <w:r w:rsidR="005A6161" w:rsidRPr="005A6161">
        <w:t xml:space="preserve"> House School</w:t>
      </w:r>
      <w:r>
        <w:t xml:space="preserve"> premises to sit the examination or test.</w:t>
      </w:r>
    </w:p>
    <w:p w14:paraId="33A65FFA" w14:textId="77777777" w:rsidR="00AA60BD" w:rsidRDefault="00AA60BD" w:rsidP="00AA60BD">
      <w:pPr>
        <w:pStyle w:val="TSB-PolicyBullets"/>
        <w:numPr>
          <w:ilvl w:val="0"/>
          <w:numId w:val="0"/>
        </w:numPr>
        <w:ind w:left="3512" w:hanging="360"/>
        <w:jc w:val="both"/>
      </w:pPr>
    </w:p>
    <w:p w14:paraId="362516AC" w14:textId="77777777" w:rsidR="00AA60BD" w:rsidRDefault="00AA60BD" w:rsidP="00AA60BD">
      <w:pPr>
        <w:pStyle w:val="TSB-PolicyBullets"/>
        <w:numPr>
          <w:ilvl w:val="0"/>
          <w:numId w:val="0"/>
        </w:numPr>
        <w:ind w:left="3512" w:hanging="360"/>
        <w:jc w:val="both"/>
      </w:pPr>
    </w:p>
    <w:p w14:paraId="0112B547" w14:textId="77777777" w:rsidR="00AA60BD" w:rsidRDefault="00AA60BD" w:rsidP="00AA60BD">
      <w:pPr>
        <w:pStyle w:val="TSB-PolicyBullets"/>
        <w:numPr>
          <w:ilvl w:val="0"/>
          <w:numId w:val="0"/>
        </w:numPr>
        <w:ind w:left="3512" w:hanging="360"/>
        <w:jc w:val="both"/>
      </w:pPr>
    </w:p>
    <w:p w14:paraId="48857460" w14:textId="245D306A" w:rsidR="00692D86" w:rsidRDefault="00692D86" w:rsidP="001742C4">
      <w:pPr>
        <w:pStyle w:val="TSB-Level1Numbers"/>
        <w:jc w:val="both"/>
      </w:pPr>
      <w:r>
        <w:t xml:space="preserve">The </w:t>
      </w:r>
      <w:r w:rsidR="0057219C">
        <w:t>Senior Headteacher</w:t>
      </w:r>
      <w:r w:rsidR="00EF4F6B">
        <w:t xml:space="preserve">, </w:t>
      </w:r>
      <w:r w:rsidR="0057219C">
        <w:t xml:space="preserve">Education Director </w:t>
      </w:r>
      <w:r w:rsidR="00EF4F6B">
        <w:t xml:space="preserve">and </w:t>
      </w:r>
      <w:r w:rsidR="002B4A5D">
        <w:t>Regional Head Teacher</w:t>
      </w:r>
      <w:r w:rsidR="00CD32FA">
        <w:t xml:space="preserve"> </w:t>
      </w:r>
      <w:r w:rsidR="005A6161">
        <w:t>are</w:t>
      </w:r>
      <w:r>
        <w:t xml:space="preserve"> responsible for:</w:t>
      </w:r>
    </w:p>
    <w:p w14:paraId="4970A534" w14:textId="08D55ACC" w:rsidR="00602214" w:rsidRDefault="00602214" w:rsidP="001742C4">
      <w:pPr>
        <w:pStyle w:val="TSB-PolicyBullets"/>
        <w:ind w:left="1985"/>
        <w:jc w:val="both"/>
      </w:pPr>
      <w:r>
        <w:t>Applying the civil standard of proof when establishing the facts in relation to an exclusion.</w:t>
      </w:r>
    </w:p>
    <w:p w14:paraId="25814DE0" w14:textId="232F0491" w:rsidR="00602214" w:rsidRDefault="00602214" w:rsidP="001742C4">
      <w:pPr>
        <w:pStyle w:val="TSB-PolicyBullets"/>
        <w:ind w:left="1985"/>
        <w:jc w:val="both"/>
      </w:pPr>
      <w:r>
        <w:t xml:space="preserve">Complying with their statutory duties in relation to pupils with </w:t>
      </w:r>
      <w:r w:rsidR="00214535">
        <w:t>ALN</w:t>
      </w:r>
      <w:r>
        <w:t xml:space="preserve"> when administering the exclusion process, as outlined in the</w:t>
      </w:r>
      <w:r w:rsidR="002A4F3E">
        <w:t xml:space="preserve"> </w:t>
      </w:r>
      <w:r w:rsidR="00214535">
        <w:rPr>
          <w:bCs/>
        </w:rPr>
        <w:t>ALN</w:t>
      </w:r>
      <w:r w:rsidR="005C1F9D" w:rsidRPr="00A91458">
        <w:rPr>
          <w:bCs/>
        </w:rPr>
        <w:t xml:space="preserve"> </w:t>
      </w:r>
      <w:r w:rsidR="00AC40A8" w:rsidRPr="00A91458">
        <w:rPr>
          <w:bCs/>
        </w:rPr>
        <w:t>Policy</w:t>
      </w:r>
      <w:r w:rsidRPr="00A91458">
        <w:rPr>
          <w:bCs/>
        </w:rPr>
        <w:t>.</w:t>
      </w:r>
    </w:p>
    <w:p w14:paraId="18A9CCD8" w14:textId="2DE175E7" w:rsidR="00602214" w:rsidRDefault="00602214" w:rsidP="001742C4">
      <w:pPr>
        <w:pStyle w:val="TSB-PolicyBullets"/>
        <w:ind w:left="1985"/>
        <w:jc w:val="both"/>
      </w:pPr>
      <w:r>
        <w:t>Considering any contributing factors that are identified after an incident of poor behaviour has occurred, e.g. if a pupil has suffered bereavement, bullying or has a mental health issue.</w:t>
      </w:r>
    </w:p>
    <w:p w14:paraId="648F8D14" w14:textId="36DBBE53" w:rsidR="00D557F7" w:rsidRDefault="00602214" w:rsidP="001742C4">
      <w:pPr>
        <w:pStyle w:val="TSB-PolicyBullets"/>
        <w:ind w:left="1985"/>
        <w:jc w:val="both"/>
      </w:pPr>
      <w:r>
        <w:t>Considering what extra support may be needed to identify and address the needs of individual pupils</w:t>
      </w:r>
      <w:r w:rsidR="00D557F7">
        <w:t>, particularly pupils:</w:t>
      </w:r>
    </w:p>
    <w:p w14:paraId="74D3D6D1" w14:textId="4C74F47A" w:rsidR="00D557F7" w:rsidRDefault="00D557F7" w:rsidP="00D557F7">
      <w:pPr>
        <w:pStyle w:val="TSB-PolicyBullets"/>
        <w:numPr>
          <w:ilvl w:val="0"/>
          <w:numId w:val="50"/>
        </w:numPr>
        <w:jc w:val="both"/>
      </w:pPr>
      <w:r>
        <w:t>W</w:t>
      </w:r>
      <w:r w:rsidR="00602214">
        <w:t xml:space="preserve">ith </w:t>
      </w:r>
      <w:r w:rsidR="00214535">
        <w:t>ALN</w:t>
      </w:r>
    </w:p>
    <w:p w14:paraId="27986F74" w14:textId="1446411D" w:rsidR="00D557F7" w:rsidRDefault="00904258" w:rsidP="00D557F7">
      <w:pPr>
        <w:pStyle w:val="TSB-PolicyBullets"/>
        <w:numPr>
          <w:ilvl w:val="0"/>
          <w:numId w:val="50"/>
        </w:numPr>
        <w:jc w:val="both"/>
      </w:pPr>
      <w:r>
        <w:t xml:space="preserve">Who are </w:t>
      </w:r>
      <w:r w:rsidR="004817C0">
        <w:t>LAC</w:t>
      </w:r>
    </w:p>
    <w:p w14:paraId="3E0FE3F6" w14:textId="663CAC4E" w:rsidR="00602214" w:rsidRDefault="00D557F7" w:rsidP="00904258">
      <w:pPr>
        <w:pStyle w:val="TSB-PolicyBullets"/>
        <w:numPr>
          <w:ilvl w:val="0"/>
          <w:numId w:val="50"/>
        </w:numPr>
        <w:jc w:val="both"/>
      </w:pPr>
      <w:r>
        <w:t>F</w:t>
      </w:r>
      <w:r w:rsidR="00602214">
        <w:t>rom certain ethnic groups</w:t>
      </w:r>
    </w:p>
    <w:p w14:paraId="165C8927" w14:textId="15177FC0" w:rsidR="00602214" w:rsidRDefault="00602214" w:rsidP="001742C4">
      <w:pPr>
        <w:pStyle w:val="TSB-PolicyBullets"/>
        <w:ind w:left="1985"/>
        <w:jc w:val="both"/>
      </w:pPr>
      <w:r>
        <w:t xml:space="preserve">Engaging effectively with </w:t>
      </w:r>
      <w:r w:rsidR="00D71940">
        <w:t>relevant stakeholders</w:t>
      </w:r>
      <w:r w:rsidR="001F181F">
        <w:t xml:space="preserve"> </w:t>
      </w:r>
      <w:r>
        <w:t xml:space="preserve">in supporting the behaviour of pupils with additional needs. </w:t>
      </w:r>
    </w:p>
    <w:p w14:paraId="06FAE1C6" w14:textId="660F512D" w:rsidR="00443540" w:rsidRPr="00FA5B23" w:rsidRDefault="00443540" w:rsidP="001742C4">
      <w:pPr>
        <w:pStyle w:val="TSB-PolicyBullets"/>
        <w:ind w:left="1985"/>
        <w:jc w:val="both"/>
      </w:pPr>
      <w:r>
        <w:t xml:space="preserve">Instigating a multi-agency assessment to assess the behavioural issues of vulnerable </w:t>
      </w:r>
      <w:r w:rsidR="007032CF">
        <w:t>pupils,</w:t>
      </w:r>
      <w:r>
        <w:t xml:space="preserve"> when </w:t>
      </w:r>
      <w:r w:rsidR="00FA5B23">
        <w:t>necessary,</w:t>
      </w:r>
      <w:r>
        <w:t xml:space="preserve"> in line with the </w:t>
      </w:r>
      <w:r w:rsidR="0057219C">
        <w:t>Grace</w:t>
      </w:r>
      <w:r w:rsidR="005A6161">
        <w:t xml:space="preserve"> House School</w:t>
      </w:r>
      <w:r>
        <w:t xml:space="preserve">’s </w:t>
      </w:r>
      <w:r w:rsidRPr="00FA5B23">
        <w:t>Social, Emotional and Mental Health (SEMH) Policy.</w:t>
      </w:r>
    </w:p>
    <w:p w14:paraId="672D87DB" w14:textId="3BFF6944" w:rsidR="00FB6351" w:rsidRDefault="00FB6351" w:rsidP="001742C4">
      <w:pPr>
        <w:pStyle w:val="TSB-PolicyBullets"/>
        <w:ind w:left="1985"/>
        <w:jc w:val="both"/>
      </w:pPr>
      <w:r>
        <w:t>Arranging a</w:t>
      </w:r>
      <w:r w:rsidR="00D557F7">
        <w:t>nd attending a</w:t>
      </w:r>
      <w:r>
        <w:t xml:space="preserve"> disciplinary meeting with the pupil and the</w:t>
      </w:r>
      <w:r w:rsidR="00FA5B23">
        <w:t xml:space="preserve"> relevant stake</w:t>
      </w:r>
      <w:r w:rsidR="007069E7">
        <w:t>holders</w:t>
      </w:r>
      <w:r w:rsidR="00FF5B15">
        <w:t>.</w:t>
      </w:r>
      <w:r>
        <w:t xml:space="preserve"> </w:t>
      </w:r>
    </w:p>
    <w:p w14:paraId="77064ED8" w14:textId="77777777" w:rsidR="00602214" w:rsidRDefault="00602214" w:rsidP="001742C4">
      <w:pPr>
        <w:pStyle w:val="TSB-PolicyBullets"/>
        <w:ind w:left="1985"/>
        <w:jc w:val="both"/>
      </w:pPr>
      <w:r>
        <w:t>Determining whether a pupil will be excluded on disciplinary grounds.</w:t>
      </w:r>
    </w:p>
    <w:p w14:paraId="00D4C234" w14:textId="62D83A75" w:rsidR="00602214" w:rsidRDefault="00602214" w:rsidP="001742C4">
      <w:pPr>
        <w:pStyle w:val="TSB-PolicyBullets"/>
        <w:ind w:left="1985"/>
        <w:jc w:val="both"/>
      </w:pPr>
      <w:r>
        <w:t xml:space="preserve">Ensuring any decision to exclude is lawful, rational, reasonable, </w:t>
      </w:r>
      <w:r w:rsidR="004817C0">
        <w:t>fair,</w:t>
      </w:r>
      <w:r>
        <w:t xml:space="preserve"> and proportionate.</w:t>
      </w:r>
    </w:p>
    <w:p w14:paraId="7D2AF1B2" w14:textId="77777777" w:rsidR="00602214" w:rsidRDefault="00602214" w:rsidP="001742C4">
      <w:pPr>
        <w:pStyle w:val="TSB-PolicyBullets"/>
        <w:ind w:left="1985"/>
        <w:jc w:val="both"/>
      </w:pPr>
      <w:r>
        <w:t>Complying with the requirements of the Equality Act 2010 when deciding whether to exclude a pupil.</w:t>
      </w:r>
    </w:p>
    <w:p w14:paraId="6DD9F137" w14:textId="1CA16628" w:rsidR="00B50F1C" w:rsidRDefault="00602214" w:rsidP="00B50F1C">
      <w:pPr>
        <w:pStyle w:val="TSB-PolicyBullets"/>
        <w:ind w:left="1985"/>
        <w:jc w:val="both"/>
      </w:pPr>
      <w:r>
        <w:t xml:space="preserve">Ensuring they have considered their legal duty of care when </w:t>
      </w:r>
      <w:r w:rsidR="00214535">
        <w:t>sending</w:t>
      </w:r>
      <w:r>
        <w:t xml:space="preserve"> a pupil home following an exclusion.</w:t>
      </w:r>
    </w:p>
    <w:p w14:paraId="6BD50446" w14:textId="5076395B" w:rsidR="00015008" w:rsidRDefault="00602214" w:rsidP="001742C4">
      <w:pPr>
        <w:pStyle w:val="TSB-PolicyBullets"/>
        <w:ind w:left="1985"/>
        <w:jc w:val="both"/>
      </w:pPr>
      <w:r>
        <w:t>Notif</w:t>
      </w:r>
      <w:r w:rsidR="00015008">
        <w:t xml:space="preserve">ying a </w:t>
      </w:r>
      <w:r>
        <w:t xml:space="preserve">pupil’s </w:t>
      </w:r>
      <w:r w:rsidR="00D71940">
        <w:t>relevant stakeholders</w:t>
      </w:r>
      <w:r w:rsidR="007069E7">
        <w:t xml:space="preserve"> </w:t>
      </w:r>
      <w:r>
        <w:t xml:space="preserve">without delay where the decision is taken to exclude </w:t>
      </w:r>
      <w:r w:rsidR="00015008">
        <w:t>the</w:t>
      </w:r>
      <w:r>
        <w:t xml:space="preserve"> pupil</w:t>
      </w:r>
      <w:r w:rsidR="00B6340D">
        <w:t>.</w:t>
      </w:r>
    </w:p>
    <w:p w14:paraId="06BA3F7A" w14:textId="091483B8" w:rsidR="00015008" w:rsidRDefault="00015008" w:rsidP="001742C4">
      <w:pPr>
        <w:pStyle w:val="TSB-PolicyBullets"/>
        <w:ind w:left="1985"/>
        <w:jc w:val="both"/>
      </w:pPr>
      <w:r>
        <w:t>Notifying the LA</w:t>
      </w:r>
      <w:r w:rsidR="007069E7">
        <w:t xml:space="preserve"> / virtual school</w:t>
      </w:r>
      <w:r>
        <w:t xml:space="preserve"> </w:t>
      </w:r>
      <w:r w:rsidR="0020167E">
        <w:t xml:space="preserve">within 24 hours </w:t>
      </w:r>
      <w:r>
        <w:t>of their decision to exclude a pupil</w:t>
      </w:r>
      <w:r w:rsidR="00216DDD">
        <w:t xml:space="preserve"> where appropriate</w:t>
      </w:r>
      <w:r>
        <w:t>, as well as the pupil’s home authority.</w:t>
      </w:r>
    </w:p>
    <w:p w14:paraId="31F5499C" w14:textId="64EB6F09" w:rsidR="001742C4" w:rsidRDefault="001742C4" w:rsidP="001742C4">
      <w:pPr>
        <w:pStyle w:val="TSB-PolicyBullets"/>
        <w:ind w:left="1985"/>
        <w:jc w:val="both"/>
      </w:pPr>
      <w:r>
        <w:t xml:space="preserve">Organising suitable work for excluded pupils where </w:t>
      </w:r>
      <w:r w:rsidR="00B6340D">
        <w:t xml:space="preserve">necessary. </w:t>
      </w:r>
    </w:p>
    <w:p w14:paraId="370F8D27" w14:textId="2F04372B" w:rsidR="00B6340D" w:rsidRDefault="00B6340D" w:rsidP="001742C4">
      <w:pPr>
        <w:pStyle w:val="TSB-PolicyBullets"/>
        <w:ind w:left="1985"/>
        <w:jc w:val="both"/>
      </w:pPr>
      <w:r>
        <w:t xml:space="preserve">Considering problems, e.g. safeguarding concerns, that may be caused by a temporary exclusion, e.g. inadequate supervision of the pupil during the exclusion. </w:t>
      </w:r>
    </w:p>
    <w:p w14:paraId="09C5FCA8" w14:textId="1DECD976" w:rsidR="00724049" w:rsidRPr="00D83507" w:rsidRDefault="00724049" w:rsidP="00724049">
      <w:pPr>
        <w:pStyle w:val="Heading10"/>
        <w:rPr>
          <w:b/>
        </w:rPr>
      </w:pPr>
      <w:bookmarkStart w:id="13" w:name="_Grounds_for_exclusion_1"/>
      <w:bookmarkEnd w:id="13"/>
      <w:r w:rsidRPr="00D83507">
        <w:rPr>
          <w:b/>
        </w:rPr>
        <w:lastRenderedPageBreak/>
        <w:t>Grounds for exclusion</w:t>
      </w:r>
    </w:p>
    <w:bookmarkEnd w:id="12"/>
    <w:p w14:paraId="0B7A6624" w14:textId="122EA594" w:rsidR="00724049" w:rsidRDefault="0057219C" w:rsidP="00724049">
      <w:pPr>
        <w:pStyle w:val="TSB-Level1Numbers"/>
        <w:jc w:val="both"/>
      </w:pPr>
      <w:r>
        <w:t>Grace</w:t>
      </w:r>
      <w:r w:rsidR="005A6161" w:rsidRPr="005A6161">
        <w:t xml:space="preserve"> House School</w:t>
      </w:r>
      <w:r w:rsidR="00724049">
        <w:t xml:space="preserve"> will only exclude a pupil where it is absolutely necessary, and where all other possible disciplinary sanctions, as detailed in the </w:t>
      </w:r>
      <w:r>
        <w:t>Grace</w:t>
      </w:r>
      <w:r w:rsidR="005A6161" w:rsidRPr="005A6161">
        <w:t xml:space="preserve"> House School</w:t>
      </w:r>
      <w:r w:rsidR="00724049" w:rsidRPr="005A6161">
        <w:t>’s</w:t>
      </w:r>
      <w:r w:rsidR="00724049">
        <w:t xml:space="preserve"> </w:t>
      </w:r>
      <w:r w:rsidR="00724049" w:rsidRPr="00151021">
        <w:rPr>
          <w:bCs/>
        </w:rPr>
        <w:t>Behavioural Policy</w:t>
      </w:r>
      <w:r w:rsidR="00B164FE" w:rsidRPr="00151021">
        <w:rPr>
          <w:bCs/>
        </w:rPr>
        <w:t xml:space="preserve"> and in line with the </w:t>
      </w:r>
      <w:r w:rsidR="001A73F1" w:rsidRPr="00151021">
        <w:rPr>
          <w:bCs/>
        </w:rPr>
        <w:t>Home</w:t>
      </w:r>
      <w:r w:rsidR="00151021" w:rsidRPr="00151021">
        <w:rPr>
          <w:bCs/>
        </w:rPr>
        <w:t xml:space="preserve"> / </w:t>
      </w:r>
      <w:r w:rsidR="00082AE7" w:rsidRPr="00151021">
        <w:rPr>
          <w:bCs/>
        </w:rPr>
        <w:t>School</w:t>
      </w:r>
      <w:r w:rsidR="001A73F1" w:rsidRPr="00151021">
        <w:rPr>
          <w:bCs/>
        </w:rPr>
        <w:t xml:space="preserve"> Agreement</w:t>
      </w:r>
      <w:r w:rsidR="00724049" w:rsidRPr="00151021">
        <w:rPr>
          <w:bCs/>
        </w:rPr>
        <w:t>, have failed to be successful.</w:t>
      </w:r>
      <w:r w:rsidR="00724049" w:rsidRPr="00151021">
        <w:t xml:space="preserve"> </w:t>
      </w:r>
    </w:p>
    <w:p w14:paraId="71AD33E3" w14:textId="75FA21CC" w:rsidR="00724049" w:rsidRDefault="00724049" w:rsidP="00724049">
      <w:pPr>
        <w:pStyle w:val="TSB-Level1Numbers"/>
        <w:jc w:val="both"/>
      </w:pPr>
      <w:r>
        <w:t xml:space="preserve">The </w:t>
      </w:r>
      <w:r w:rsidRPr="00BA262B">
        <w:t>following</w:t>
      </w:r>
      <w:r>
        <w:t xml:space="preserve"> examples of</w:t>
      </w:r>
      <w:r w:rsidR="007511DC">
        <w:t xml:space="preserve"> pupil</w:t>
      </w:r>
      <w:r>
        <w:t xml:space="preserve"> behaviour may underline the </w:t>
      </w:r>
      <w:r w:rsidR="0057219C">
        <w:t>Grace</w:t>
      </w:r>
      <w:r w:rsidR="005A6161" w:rsidRPr="005A6161">
        <w:t xml:space="preserve"> House School</w:t>
      </w:r>
      <w:r w:rsidRPr="005A6161">
        <w:t>’s</w:t>
      </w:r>
      <w:r>
        <w:t xml:space="preserve"> decision to exclude a pupil:</w:t>
      </w:r>
    </w:p>
    <w:p w14:paraId="1CAC903E" w14:textId="413DAC60" w:rsidR="00724049" w:rsidRDefault="00724049" w:rsidP="00724049">
      <w:pPr>
        <w:pStyle w:val="TSB-Level1Numbers"/>
        <w:numPr>
          <w:ilvl w:val="0"/>
          <w:numId w:val="26"/>
        </w:numPr>
        <w:spacing w:after="0"/>
        <w:ind w:left="2127" w:hanging="426"/>
        <w:jc w:val="both"/>
      </w:pPr>
      <w:r>
        <w:t xml:space="preserve">Any incident which poses a risk to other pupils or members of staff, </w:t>
      </w:r>
      <w:r w:rsidR="005A6161">
        <w:t>e.g.,</w:t>
      </w:r>
      <w:r>
        <w:t xml:space="preserve"> bringing a weapon onto the premises</w:t>
      </w:r>
    </w:p>
    <w:p w14:paraId="232648E8" w14:textId="029C9004" w:rsidR="00724049" w:rsidRDefault="00724049" w:rsidP="00724049">
      <w:pPr>
        <w:pStyle w:val="TSB-Level1Numbers"/>
        <w:numPr>
          <w:ilvl w:val="0"/>
          <w:numId w:val="26"/>
        </w:numPr>
        <w:spacing w:after="0"/>
        <w:ind w:left="2127" w:hanging="426"/>
        <w:jc w:val="both"/>
      </w:pPr>
      <w:r>
        <w:t>Any incident which breach</w:t>
      </w:r>
      <w:r w:rsidR="00B6350B">
        <w:t>es</w:t>
      </w:r>
      <w:r>
        <w:t xml:space="preserve"> the law</w:t>
      </w:r>
    </w:p>
    <w:p w14:paraId="0EC7B078" w14:textId="77777777" w:rsidR="00724049" w:rsidRDefault="00724049" w:rsidP="00724049">
      <w:pPr>
        <w:pStyle w:val="TSB-Level1Numbers"/>
        <w:numPr>
          <w:ilvl w:val="0"/>
          <w:numId w:val="26"/>
        </w:numPr>
        <w:spacing w:after="0"/>
        <w:ind w:left="2127" w:hanging="426"/>
        <w:jc w:val="both"/>
      </w:pPr>
      <w:r>
        <w:t>Persistent and severe bullying</w:t>
      </w:r>
    </w:p>
    <w:p w14:paraId="1DC9AA50" w14:textId="77777777" w:rsidR="00724049" w:rsidRDefault="00724049" w:rsidP="00724049">
      <w:pPr>
        <w:pStyle w:val="TSB-Level1Numbers"/>
        <w:numPr>
          <w:ilvl w:val="0"/>
          <w:numId w:val="26"/>
        </w:numPr>
        <w:spacing w:after="0"/>
        <w:ind w:left="2127" w:hanging="426"/>
        <w:jc w:val="both"/>
      </w:pPr>
      <w:r>
        <w:t>Verbal and physical abuse</w:t>
      </w:r>
    </w:p>
    <w:p w14:paraId="5C9773D0" w14:textId="0E45180A" w:rsidR="00724049" w:rsidRDefault="00724049" w:rsidP="00724049">
      <w:pPr>
        <w:pStyle w:val="TSB-Level1Numbers"/>
        <w:numPr>
          <w:ilvl w:val="0"/>
          <w:numId w:val="26"/>
        </w:numPr>
        <w:spacing w:after="0"/>
        <w:ind w:left="2127" w:hanging="426"/>
        <w:jc w:val="both"/>
      </w:pPr>
      <w:r>
        <w:t xml:space="preserve">Constant </w:t>
      </w:r>
      <w:r w:rsidR="007511DC">
        <w:t xml:space="preserve">and repeated </w:t>
      </w:r>
      <w:r>
        <w:t>disruption</w:t>
      </w:r>
    </w:p>
    <w:p w14:paraId="681E1CDF" w14:textId="4F9D29BD" w:rsidR="00B164FE" w:rsidRDefault="00B164FE" w:rsidP="00724049">
      <w:pPr>
        <w:pStyle w:val="TSB-Level1Numbers"/>
        <w:numPr>
          <w:ilvl w:val="0"/>
          <w:numId w:val="26"/>
        </w:numPr>
        <w:spacing w:after="0"/>
        <w:ind w:left="2127" w:hanging="426"/>
        <w:jc w:val="both"/>
      </w:pPr>
      <w:r>
        <w:t>Damage to property</w:t>
      </w:r>
      <w:r w:rsidR="001D411E">
        <w:t xml:space="preserve"> and vandalism</w:t>
      </w:r>
    </w:p>
    <w:p w14:paraId="360592BE" w14:textId="4CDCD4E1" w:rsidR="00B164FE" w:rsidRDefault="00B164FE" w:rsidP="00724049">
      <w:pPr>
        <w:pStyle w:val="TSB-Level1Numbers"/>
        <w:numPr>
          <w:ilvl w:val="0"/>
          <w:numId w:val="26"/>
        </w:numPr>
        <w:spacing w:after="0"/>
        <w:ind w:left="2127" w:hanging="426"/>
        <w:jc w:val="both"/>
      </w:pPr>
      <w:r>
        <w:t>Cheating, including plagiarism</w:t>
      </w:r>
    </w:p>
    <w:p w14:paraId="3B78193B" w14:textId="4A6D0245" w:rsidR="007511DC" w:rsidRDefault="00724049" w:rsidP="002F5580">
      <w:pPr>
        <w:pStyle w:val="TSB-Level1Numbers"/>
        <w:numPr>
          <w:ilvl w:val="0"/>
          <w:numId w:val="26"/>
        </w:numPr>
        <w:ind w:left="2127" w:hanging="426"/>
        <w:jc w:val="both"/>
      </w:pPr>
      <w:r>
        <w:t xml:space="preserve">A single, serious and major incident, </w:t>
      </w:r>
      <w:r w:rsidR="005A6161">
        <w:t>e.g.,</w:t>
      </w:r>
      <w:r>
        <w:t xml:space="preserve"> serious assault on another individual leading to injury</w:t>
      </w:r>
    </w:p>
    <w:p w14:paraId="24743F94" w14:textId="58886DC7" w:rsidR="007511DC" w:rsidRDefault="007511DC" w:rsidP="007511DC">
      <w:pPr>
        <w:pStyle w:val="TSB-Level1Numbers"/>
        <w:jc w:val="both"/>
      </w:pPr>
      <w:r>
        <w:t xml:space="preserve">The </w:t>
      </w:r>
      <w:r w:rsidRPr="00BA262B">
        <w:t>following</w:t>
      </w:r>
      <w:r>
        <w:t xml:space="preserve"> examples of </w:t>
      </w:r>
      <w:r w:rsidR="00007771">
        <w:t xml:space="preserve">relevant </w:t>
      </w:r>
      <w:r w:rsidR="00EF4F6B">
        <w:t>stakeholders’</w:t>
      </w:r>
      <w:r w:rsidR="00007771">
        <w:t xml:space="preserve"> </w:t>
      </w:r>
      <w:r>
        <w:t xml:space="preserve">behaviour may underline the </w:t>
      </w:r>
      <w:r w:rsidR="0057219C">
        <w:t>Grace</w:t>
      </w:r>
      <w:r w:rsidR="005A6161" w:rsidRPr="005A6161">
        <w:t xml:space="preserve"> House School</w:t>
      </w:r>
      <w:r w:rsidRPr="005A6161">
        <w:t>’s</w:t>
      </w:r>
      <w:r>
        <w:t xml:space="preserve"> decision to exclude a pupil:</w:t>
      </w:r>
    </w:p>
    <w:p w14:paraId="7CBBFF7D" w14:textId="61AD6D1C" w:rsidR="007511DC" w:rsidRDefault="007511DC" w:rsidP="007511DC">
      <w:pPr>
        <w:pStyle w:val="TSB-Level1Numbers"/>
        <w:numPr>
          <w:ilvl w:val="0"/>
          <w:numId w:val="26"/>
        </w:numPr>
        <w:spacing w:after="0"/>
        <w:ind w:left="2127" w:hanging="426"/>
        <w:jc w:val="both"/>
      </w:pPr>
      <w:r>
        <w:t>An</w:t>
      </w:r>
      <w:r w:rsidR="00DB3D95">
        <w:t>y</w:t>
      </w:r>
      <w:r>
        <w:t xml:space="preserve"> action which brings the </w:t>
      </w:r>
      <w:r w:rsidR="0057219C">
        <w:t>Grace</w:t>
      </w:r>
      <w:r w:rsidR="005A6161" w:rsidRPr="005A6161">
        <w:t xml:space="preserve"> House School</w:t>
      </w:r>
      <w:r>
        <w:t xml:space="preserve"> into disrepute</w:t>
      </w:r>
    </w:p>
    <w:p w14:paraId="0CAAE3D8" w14:textId="0A925D40" w:rsidR="007511DC" w:rsidRDefault="007511DC" w:rsidP="007511DC">
      <w:pPr>
        <w:pStyle w:val="TSB-Level1Numbers"/>
        <w:numPr>
          <w:ilvl w:val="0"/>
          <w:numId w:val="26"/>
        </w:numPr>
        <w:spacing w:after="0"/>
        <w:ind w:left="2127" w:hanging="426"/>
        <w:jc w:val="both"/>
      </w:pPr>
      <w:r>
        <w:t xml:space="preserve">Causing serious or repeated disruption on </w:t>
      </w:r>
      <w:r w:rsidR="0057219C">
        <w:t>Grace</w:t>
      </w:r>
      <w:r w:rsidR="005A6161" w:rsidRPr="005A6161">
        <w:t xml:space="preserve"> House School</w:t>
      </w:r>
      <w:r>
        <w:t xml:space="preserve"> premises </w:t>
      </w:r>
    </w:p>
    <w:p w14:paraId="3081FB81" w14:textId="0013B546" w:rsidR="007511DC" w:rsidRDefault="007511DC" w:rsidP="007511DC">
      <w:pPr>
        <w:pStyle w:val="TSB-Level1Numbers"/>
        <w:numPr>
          <w:ilvl w:val="0"/>
          <w:numId w:val="26"/>
        </w:numPr>
        <w:spacing w:after="0"/>
        <w:ind w:left="2127" w:hanging="426"/>
        <w:jc w:val="both"/>
      </w:pPr>
      <w:r>
        <w:t xml:space="preserve">Behaving aggressively or threateningly towards </w:t>
      </w:r>
      <w:r w:rsidR="0057219C">
        <w:t>Grace</w:t>
      </w:r>
      <w:r w:rsidR="005A6161" w:rsidRPr="005A6161">
        <w:t xml:space="preserve"> House School</w:t>
      </w:r>
      <w:r>
        <w:t xml:space="preserve"> staff, including vi</w:t>
      </w:r>
      <w:r w:rsidR="005C1F9D">
        <w:t>a</w:t>
      </w:r>
      <w:r>
        <w:t xml:space="preserve"> social media or electronic communication </w:t>
      </w:r>
    </w:p>
    <w:p w14:paraId="61DC5BF8" w14:textId="77777777" w:rsidR="007511DC" w:rsidRPr="007511DC" w:rsidRDefault="007511DC" w:rsidP="007511DC">
      <w:pPr>
        <w:pStyle w:val="TSB-Level1Numbers"/>
        <w:numPr>
          <w:ilvl w:val="0"/>
          <w:numId w:val="0"/>
        </w:numPr>
        <w:spacing w:after="0"/>
        <w:jc w:val="both"/>
      </w:pPr>
    </w:p>
    <w:p w14:paraId="73601617" w14:textId="513D57D0" w:rsidR="00B164FE" w:rsidRPr="00B164FE" w:rsidRDefault="00B164FE" w:rsidP="00B6350B">
      <w:pPr>
        <w:pStyle w:val="TSB-Level1Numbers"/>
        <w:jc w:val="both"/>
        <w:rPr>
          <w:b/>
        </w:rPr>
      </w:pPr>
      <w:r>
        <w:rPr>
          <w:bCs/>
        </w:rPr>
        <w:t xml:space="preserve">The above list is not </w:t>
      </w:r>
      <w:r w:rsidR="00E67ED5">
        <w:rPr>
          <w:bCs/>
        </w:rPr>
        <w:t>intended</w:t>
      </w:r>
      <w:r>
        <w:rPr>
          <w:bCs/>
        </w:rPr>
        <w:t xml:space="preserve"> to be </w:t>
      </w:r>
      <w:r w:rsidR="00142333">
        <w:rPr>
          <w:bCs/>
        </w:rPr>
        <w:t>exhaustive,</w:t>
      </w:r>
      <w:r w:rsidR="00E67ED5">
        <w:rPr>
          <w:bCs/>
        </w:rPr>
        <w:t xml:space="preserve"> and</w:t>
      </w:r>
      <w:r>
        <w:rPr>
          <w:bCs/>
        </w:rPr>
        <w:t xml:space="preserve"> it will remain at the discretion of the </w:t>
      </w:r>
      <w:r w:rsidR="0057219C">
        <w:rPr>
          <w:bCs/>
        </w:rPr>
        <w:t>Senior Headteacher</w:t>
      </w:r>
      <w:r w:rsidR="001A73F1" w:rsidRPr="00142333">
        <w:rPr>
          <w:bCs/>
        </w:rPr>
        <w:t xml:space="preserve"> / </w:t>
      </w:r>
      <w:r w:rsidR="0057219C">
        <w:rPr>
          <w:bCs/>
        </w:rPr>
        <w:t>Education Director</w:t>
      </w:r>
      <w:r w:rsidR="001A73F1" w:rsidRPr="00142333">
        <w:rPr>
          <w:bCs/>
        </w:rPr>
        <w:t xml:space="preserve">/ </w:t>
      </w:r>
      <w:r w:rsidR="002B4A5D">
        <w:rPr>
          <w:bCs/>
        </w:rPr>
        <w:t>Regional Head Teacher</w:t>
      </w:r>
      <w:r w:rsidRPr="00142333">
        <w:rPr>
          <w:bCs/>
        </w:rPr>
        <w:t xml:space="preserve"> </w:t>
      </w:r>
      <w:r>
        <w:rPr>
          <w:bCs/>
        </w:rPr>
        <w:t xml:space="preserve">to determine if exclusion is an appropriate disciplinary action in response to an incident or series of incidents. </w:t>
      </w:r>
    </w:p>
    <w:p w14:paraId="51F0655E" w14:textId="340F0505" w:rsidR="00724049" w:rsidRPr="00F00C6D" w:rsidRDefault="00724049" w:rsidP="00B6350B">
      <w:pPr>
        <w:pStyle w:val="TSB-Level1Numbers"/>
        <w:jc w:val="both"/>
        <w:rPr>
          <w:b/>
        </w:rPr>
      </w:pPr>
      <w:r>
        <w:t xml:space="preserve">Pupils can be excluded on a fixed-period basis, </w:t>
      </w:r>
      <w:r w:rsidR="005A6161">
        <w:t>i.e.,</w:t>
      </w:r>
      <w:r>
        <w:t xml:space="preserve"> up to 45 </w:t>
      </w:r>
      <w:r w:rsidR="00142333">
        <w:t>s</w:t>
      </w:r>
      <w:r w:rsidR="00082AE7">
        <w:t>chool</w:t>
      </w:r>
      <w:r>
        <w:t xml:space="preserve"> days </w:t>
      </w:r>
      <w:r w:rsidRPr="00FF5324">
        <w:t>within</w:t>
      </w:r>
      <w:r>
        <w:t xml:space="preserve"> a</w:t>
      </w:r>
      <w:r w:rsidR="00FF5B15">
        <w:t>n academic</w:t>
      </w:r>
      <w:r>
        <w:t xml:space="preserve"> year, or permanently. Similarly, pupils can be permanently excluded following a fixed-period exclusion, where further evidence is presented.</w:t>
      </w:r>
    </w:p>
    <w:p w14:paraId="0E6D9BBF" w14:textId="47016506" w:rsidR="00724049" w:rsidRPr="00904258" w:rsidRDefault="00724049" w:rsidP="00724049">
      <w:pPr>
        <w:pStyle w:val="TSB-Level1Numbers"/>
        <w:jc w:val="both"/>
        <w:rPr>
          <w:b/>
        </w:rPr>
      </w:pPr>
      <w:r>
        <w:t xml:space="preserve">In all cases, the </w:t>
      </w:r>
      <w:r w:rsidR="0057219C">
        <w:t>Senior Headteacher</w:t>
      </w:r>
      <w:r w:rsidRPr="002123A6">
        <w:t xml:space="preserve"> </w:t>
      </w:r>
      <w:r w:rsidR="002123A6" w:rsidRPr="002123A6">
        <w:t xml:space="preserve">with the </w:t>
      </w:r>
      <w:r w:rsidR="0057219C">
        <w:t>Education Director</w:t>
      </w:r>
      <w:r w:rsidR="002123A6" w:rsidRPr="002123A6">
        <w:t xml:space="preserve"> and/or </w:t>
      </w:r>
      <w:r w:rsidR="002B4A5D">
        <w:t>Regional Head Teacher</w:t>
      </w:r>
      <w:r w:rsidR="002123A6" w:rsidRPr="002123A6">
        <w:t xml:space="preserve"> </w:t>
      </w:r>
      <w:r w:rsidRPr="002123A6">
        <w:t>will deci</w:t>
      </w:r>
      <w:r>
        <w:t xml:space="preserve">de which exclusion period a pupil will be subject to, depending on what the </w:t>
      </w:r>
      <w:r w:rsidRPr="00FF5324">
        <w:t>circumstances</w:t>
      </w:r>
      <w:r>
        <w:t xml:space="preserve"> warrant.</w:t>
      </w:r>
    </w:p>
    <w:p w14:paraId="73434DD6" w14:textId="1510513A" w:rsidR="005E71D5" w:rsidRPr="009F0FAF" w:rsidRDefault="005E71D5" w:rsidP="00724049">
      <w:pPr>
        <w:pStyle w:val="TSB-Level1Numbers"/>
        <w:jc w:val="both"/>
        <w:rPr>
          <w:b/>
        </w:rPr>
      </w:pPr>
      <w:r>
        <w:t xml:space="preserve">The </w:t>
      </w:r>
      <w:r w:rsidR="0057219C">
        <w:t>Senior Headteacher</w:t>
      </w:r>
      <w:r w:rsidR="002123A6">
        <w:t xml:space="preserve"> with the </w:t>
      </w:r>
      <w:r w:rsidR="0057219C">
        <w:t>Education Director</w:t>
      </w:r>
      <w:r w:rsidR="002123A6">
        <w:t xml:space="preserve"> and/</w:t>
      </w:r>
      <w:r w:rsidR="002B4A5D">
        <w:t>Regional Head Teacher</w:t>
      </w:r>
      <w:r>
        <w:t xml:space="preserve"> will decide if an offence warrants police involvement if there is a belief criminal activity may have taken place.</w:t>
      </w:r>
    </w:p>
    <w:p w14:paraId="0044C82D" w14:textId="6A383598" w:rsidR="00724049" w:rsidRPr="0023262A" w:rsidRDefault="00724049" w:rsidP="00724049">
      <w:pPr>
        <w:pStyle w:val="Heading10"/>
        <w:rPr>
          <w:b/>
        </w:rPr>
      </w:pPr>
      <w:bookmarkStart w:id="14" w:name="_A_headteacher’s_power"/>
      <w:bookmarkStart w:id="15" w:name="_The_headteacher’s_power"/>
      <w:bookmarkStart w:id="16" w:name="D"/>
      <w:bookmarkEnd w:id="14"/>
      <w:bookmarkEnd w:id="15"/>
      <w:r>
        <w:rPr>
          <w:b/>
        </w:rPr>
        <w:t>The</w:t>
      </w:r>
      <w:r w:rsidRPr="0023262A">
        <w:rPr>
          <w:b/>
        </w:rPr>
        <w:t xml:space="preserve"> </w:t>
      </w:r>
      <w:r w:rsidR="0057219C">
        <w:rPr>
          <w:b/>
        </w:rPr>
        <w:t>Senior Headteacher</w:t>
      </w:r>
      <w:r w:rsidRPr="0023262A">
        <w:rPr>
          <w:b/>
        </w:rPr>
        <w:t>’s power to exclude</w:t>
      </w:r>
    </w:p>
    <w:bookmarkEnd w:id="16"/>
    <w:p w14:paraId="69C01A58" w14:textId="40772D97" w:rsidR="00724049" w:rsidRPr="0023262A" w:rsidRDefault="004C2F8F" w:rsidP="00724049">
      <w:pPr>
        <w:pStyle w:val="TSB-Level1Numbers"/>
        <w:jc w:val="both"/>
      </w:pPr>
      <w:r>
        <w:t>T</w:t>
      </w:r>
      <w:r w:rsidR="00724049" w:rsidRPr="0023262A">
        <w:t xml:space="preserve">he </w:t>
      </w:r>
      <w:r w:rsidR="0057219C">
        <w:t>Senior Headteacher</w:t>
      </w:r>
      <w:r w:rsidR="00EF4F6B">
        <w:t xml:space="preserve">, </w:t>
      </w:r>
      <w:r w:rsidR="0057219C">
        <w:t>Education Director</w:t>
      </w:r>
      <w:r w:rsidR="00EF4F6B">
        <w:t xml:space="preserve"> and </w:t>
      </w:r>
      <w:r w:rsidR="002B4A5D">
        <w:t>Regional Head Teacher</w:t>
      </w:r>
      <w:r>
        <w:t xml:space="preserve">, </w:t>
      </w:r>
      <w:r w:rsidR="00724049" w:rsidRPr="0023262A">
        <w:t>ha</w:t>
      </w:r>
      <w:r w:rsidR="005F3F63">
        <w:t>ve</w:t>
      </w:r>
      <w:r w:rsidR="00724049" w:rsidRPr="0023262A">
        <w:t xml:space="preserve"> the power to exclude a pupil from the </w:t>
      </w:r>
      <w:r w:rsidR="0057219C">
        <w:t>Grace</w:t>
      </w:r>
      <w:r w:rsidR="005A6161" w:rsidRPr="005A6161">
        <w:t xml:space="preserve"> House School</w:t>
      </w:r>
      <w:r w:rsidR="00724049" w:rsidRPr="005A6161">
        <w:t>,</w:t>
      </w:r>
      <w:r w:rsidR="00024538">
        <w:t xml:space="preserve"> which is derived from the </w:t>
      </w:r>
      <w:r w:rsidR="005A6161">
        <w:lastRenderedPageBreak/>
        <w:t>schools’</w:t>
      </w:r>
      <w:r w:rsidR="0053473A">
        <w:t xml:space="preserve"> </w:t>
      </w:r>
      <w:r w:rsidR="007032CF">
        <w:t>policies</w:t>
      </w:r>
      <w:r w:rsidR="0053473A">
        <w:t xml:space="preserve"> and procedures</w:t>
      </w:r>
      <w:r w:rsidR="00024538">
        <w:t>,</w:t>
      </w:r>
      <w:r w:rsidR="00724049" w:rsidRPr="0023262A">
        <w:t xml:space="preserve"> and</w:t>
      </w:r>
      <w:r w:rsidR="004817C0">
        <w:t xml:space="preserve"> they</w:t>
      </w:r>
      <w:r w:rsidR="00724049" w:rsidRPr="0023262A">
        <w:t xml:space="preserve"> </w:t>
      </w:r>
      <w:r w:rsidR="004817C0">
        <w:t>will</w:t>
      </w:r>
      <w:r w:rsidR="00724049" w:rsidRPr="0023262A">
        <w:t xml:space="preserve"> decide whether this is on a fixed</w:t>
      </w:r>
      <w:r w:rsidR="00724049">
        <w:t>-</w:t>
      </w:r>
      <w:r w:rsidR="00724049" w:rsidRPr="0023262A">
        <w:t xml:space="preserve">period or permanent basis. </w:t>
      </w:r>
    </w:p>
    <w:p w14:paraId="09BFA46D" w14:textId="2C6D4E74" w:rsidR="00724049" w:rsidRPr="0023262A" w:rsidRDefault="00724049" w:rsidP="00724049">
      <w:pPr>
        <w:pStyle w:val="TSB-Level1Numbers"/>
        <w:jc w:val="both"/>
      </w:pPr>
      <w:r w:rsidRPr="0023262A">
        <w:t xml:space="preserve">The </w:t>
      </w:r>
      <w:r w:rsidR="0057219C">
        <w:t>Senior Headteacher</w:t>
      </w:r>
      <w:r w:rsidR="00EF4F6B">
        <w:t xml:space="preserve">, </w:t>
      </w:r>
      <w:r w:rsidR="0057219C">
        <w:t>Education Director</w:t>
      </w:r>
      <w:r w:rsidR="00EF4F6B">
        <w:t xml:space="preserve"> and </w:t>
      </w:r>
      <w:r w:rsidR="002B4A5D">
        <w:t>Regional Head Teacher</w:t>
      </w:r>
      <w:r w:rsidR="00EF4F6B" w:rsidRPr="00EF4F6B">
        <w:t xml:space="preserve">, </w:t>
      </w:r>
      <w:r w:rsidR="005A6161">
        <w:t>are</w:t>
      </w:r>
      <w:r w:rsidRPr="00EF4F6B">
        <w:t xml:space="preserve"> </w:t>
      </w:r>
      <w:r w:rsidRPr="0023262A">
        <w:t>able to exclude pupils from the premises where their behaviour is disruptive during lunchtime.</w:t>
      </w:r>
    </w:p>
    <w:p w14:paraId="18138E2A" w14:textId="3681656F" w:rsidR="00724049" w:rsidRPr="0023262A" w:rsidRDefault="00724049" w:rsidP="00724049">
      <w:pPr>
        <w:pStyle w:val="TSB-Level1Numbers"/>
        <w:jc w:val="both"/>
      </w:pPr>
      <w:r w:rsidRPr="0023262A">
        <w:t xml:space="preserve">The </w:t>
      </w:r>
      <w:r w:rsidR="0057219C">
        <w:t>Senior Headteacher</w:t>
      </w:r>
      <w:r w:rsidR="00EF4F6B" w:rsidRPr="00EF4F6B">
        <w:t xml:space="preserve">, </w:t>
      </w:r>
      <w:r w:rsidR="0057219C">
        <w:t>Education Director</w:t>
      </w:r>
      <w:r w:rsidR="00EF4F6B" w:rsidRPr="00EF4F6B">
        <w:t xml:space="preserve"> and </w:t>
      </w:r>
      <w:r w:rsidR="002B4A5D">
        <w:t>Regional Head Teacher</w:t>
      </w:r>
      <w:r w:rsidRPr="00EF4F6B">
        <w:t xml:space="preserve"> </w:t>
      </w:r>
      <w:r w:rsidR="005A6161">
        <w:t>are</w:t>
      </w:r>
      <w:r w:rsidRPr="0023262A">
        <w:t xml:space="preserve"> able to consider a pupil</w:t>
      </w:r>
      <w:r>
        <w:t xml:space="preserve">’s disruptive behaviour outside of the </w:t>
      </w:r>
      <w:r w:rsidR="0057219C">
        <w:t>Grace</w:t>
      </w:r>
      <w:r w:rsidR="005A6161" w:rsidRPr="005A6161">
        <w:t xml:space="preserve"> House School</w:t>
      </w:r>
      <w:r>
        <w:t xml:space="preserve"> premises </w:t>
      </w:r>
      <w:r w:rsidRPr="0023262A">
        <w:t xml:space="preserve">as grounds for exclusion, in accordance with the </w:t>
      </w:r>
      <w:r w:rsidR="00EF4F6B">
        <w:t>s</w:t>
      </w:r>
      <w:r w:rsidR="00082AE7">
        <w:t>chool</w:t>
      </w:r>
      <w:r w:rsidRPr="0023262A">
        <w:t xml:space="preserve">’s </w:t>
      </w:r>
      <w:r w:rsidRPr="00EF4F6B">
        <w:rPr>
          <w:bCs/>
        </w:rPr>
        <w:t>Behavioural Policy.</w:t>
      </w:r>
    </w:p>
    <w:p w14:paraId="4141AD4F" w14:textId="4BD6FBC0" w:rsidR="00724049" w:rsidRDefault="00724049" w:rsidP="00724049">
      <w:pPr>
        <w:pStyle w:val="TSB-Level1Numbers"/>
        <w:jc w:val="both"/>
      </w:pPr>
      <w:r w:rsidRPr="0023262A">
        <w:t xml:space="preserve">Any decision made to exclude a pupil will be lawful, </w:t>
      </w:r>
      <w:r w:rsidR="004817C0" w:rsidRPr="0023262A">
        <w:t>proportionate,</w:t>
      </w:r>
      <w:r w:rsidRPr="0023262A">
        <w:t xml:space="preserve"> and fair, with respect to the </w:t>
      </w:r>
      <w:r w:rsidR="0057219C">
        <w:t>Grace</w:t>
      </w:r>
      <w:r w:rsidR="005A6161" w:rsidRPr="005A6161">
        <w:t xml:space="preserve"> House School</w:t>
      </w:r>
      <w:r w:rsidRPr="005A6161">
        <w:t>’s</w:t>
      </w:r>
      <w:r w:rsidRPr="0023262A">
        <w:t xml:space="preserve"> wider lega</w:t>
      </w:r>
      <w:r>
        <w:t>l duties, including the ECHR</w:t>
      </w:r>
      <w:r w:rsidR="007032CF">
        <w:t xml:space="preserve"> </w:t>
      </w:r>
      <w:r w:rsidR="005A6161">
        <w:t>(Equality</w:t>
      </w:r>
      <w:r w:rsidR="00F048CA">
        <w:t xml:space="preserve"> and Human Right Commission)</w:t>
      </w:r>
      <w:r w:rsidRPr="0023262A">
        <w:t xml:space="preserve">. </w:t>
      </w:r>
    </w:p>
    <w:p w14:paraId="0FA2978E" w14:textId="1A36578E" w:rsidR="00724049" w:rsidRPr="009A5E4E" w:rsidRDefault="00724049" w:rsidP="00724049">
      <w:pPr>
        <w:pStyle w:val="TSB-Level1Numbers"/>
        <w:jc w:val="both"/>
        <w:rPr>
          <w:bCs/>
        </w:rPr>
      </w:pPr>
      <w:r w:rsidRPr="0023262A">
        <w:t>All exclusions will be formally recorded</w:t>
      </w:r>
      <w:r w:rsidR="00C4586D">
        <w:t xml:space="preserve"> on the </w:t>
      </w:r>
      <w:r w:rsidR="00C4586D" w:rsidRPr="009A5E4E">
        <w:rPr>
          <w:bCs/>
        </w:rPr>
        <w:t>pupil information system</w:t>
      </w:r>
      <w:r w:rsidRPr="009A5E4E">
        <w:rPr>
          <w:bCs/>
        </w:rPr>
        <w:t>.</w:t>
      </w:r>
    </w:p>
    <w:p w14:paraId="6B9CCC9E" w14:textId="6BB63719" w:rsidR="00724049" w:rsidRPr="009A5E4E" w:rsidRDefault="00724049" w:rsidP="00724049">
      <w:pPr>
        <w:pStyle w:val="TSB-Level1Numbers"/>
        <w:jc w:val="both"/>
        <w:rPr>
          <w:bCs/>
        </w:rPr>
      </w:pPr>
      <w:r w:rsidRPr="009A5E4E">
        <w:rPr>
          <w:bCs/>
        </w:rPr>
        <w:t xml:space="preserve">When </w:t>
      </w:r>
      <w:r w:rsidR="00D93439">
        <w:rPr>
          <w:bCs/>
        </w:rPr>
        <w:t>sending</w:t>
      </w:r>
      <w:r w:rsidRPr="009A5E4E">
        <w:rPr>
          <w:bCs/>
        </w:rPr>
        <w:t xml:space="preserve"> a pupil home following an exclusion, the </w:t>
      </w:r>
      <w:bookmarkStart w:id="17" w:name="_Hlk119819406"/>
      <w:r w:rsidR="0057219C">
        <w:rPr>
          <w:bCs/>
        </w:rPr>
        <w:t>Senior Headteacher</w:t>
      </w:r>
      <w:r w:rsidR="00EF4F6B" w:rsidRPr="009A5E4E">
        <w:rPr>
          <w:bCs/>
        </w:rPr>
        <w:t xml:space="preserve">, </w:t>
      </w:r>
      <w:r w:rsidR="0057219C">
        <w:rPr>
          <w:bCs/>
        </w:rPr>
        <w:t>Education Director</w:t>
      </w:r>
      <w:r w:rsidR="00EF4F6B" w:rsidRPr="009A5E4E">
        <w:rPr>
          <w:bCs/>
        </w:rPr>
        <w:t xml:space="preserve"> and</w:t>
      </w:r>
      <w:r w:rsidR="009A5E4E">
        <w:rPr>
          <w:bCs/>
        </w:rPr>
        <w:t xml:space="preserve"> / or</w:t>
      </w:r>
      <w:r w:rsidR="00EF4F6B" w:rsidRPr="009A5E4E">
        <w:rPr>
          <w:bCs/>
        </w:rPr>
        <w:t xml:space="preserve"> </w:t>
      </w:r>
      <w:r w:rsidR="002B4A5D">
        <w:rPr>
          <w:bCs/>
        </w:rPr>
        <w:t>Regional Head Teacher</w:t>
      </w:r>
      <w:r w:rsidRPr="009A5E4E">
        <w:rPr>
          <w:bCs/>
        </w:rPr>
        <w:t xml:space="preserve"> </w:t>
      </w:r>
      <w:bookmarkEnd w:id="17"/>
      <w:r w:rsidRPr="009A5E4E">
        <w:rPr>
          <w:bCs/>
        </w:rPr>
        <w:t xml:space="preserve">will ensure that they exercise their duty of care at all times and will always inform the </w:t>
      </w:r>
      <w:r w:rsidR="00CC2C8B" w:rsidRPr="009A5E4E">
        <w:rPr>
          <w:bCs/>
        </w:rPr>
        <w:t xml:space="preserve">pupil’s </w:t>
      </w:r>
      <w:r w:rsidR="00B01B31">
        <w:rPr>
          <w:bCs/>
        </w:rPr>
        <w:t>relevant stakeholders</w:t>
      </w:r>
      <w:r w:rsidRPr="009A5E4E">
        <w:rPr>
          <w:bCs/>
        </w:rPr>
        <w:t>.</w:t>
      </w:r>
    </w:p>
    <w:p w14:paraId="7962C5C7" w14:textId="0C8FA727" w:rsidR="00724049" w:rsidRPr="0023262A" w:rsidRDefault="00724049" w:rsidP="00724049">
      <w:pPr>
        <w:pStyle w:val="TSB-Level1Numbers"/>
        <w:jc w:val="both"/>
      </w:pPr>
      <w:r w:rsidRPr="009A5E4E">
        <w:rPr>
          <w:bCs/>
        </w:rPr>
        <w:t xml:space="preserve">The </w:t>
      </w:r>
      <w:r w:rsidR="0057219C">
        <w:rPr>
          <w:bCs/>
        </w:rPr>
        <w:t>Senior Headteacher</w:t>
      </w:r>
      <w:r w:rsidR="007032CF" w:rsidRPr="007032CF">
        <w:rPr>
          <w:bCs/>
        </w:rPr>
        <w:t xml:space="preserve">, </w:t>
      </w:r>
      <w:r w:rsidR="0057219C">
        <w:rPr>
          <w:bCs/>
        </w:rPr>
        <w:t>Education Director</w:t>
      </w:r>
      <w:r w:rsidR="007032CF" w:rsidRPr="007032CF">
        <w:rPr>
          <w:bCs/>
        </w:rPr>
        <w:t xml:space="preserve"> and / or </w:t>
      </w:r>
      <w:r w:rsidR="002B4A5D">
        <w:rPr>
          <w:bCs/>
        </w:rPr>
        <w:t>Regional Head Teacher</w:t>
      </w:r>
      <w:r w:rsidR="007032CF" w:rsidRPr="007032CF">
        <w:rPr>
          <w:bCs/>
        </w:rPr>
        <w:t xml:space="preserve"> </w:t>
      </w:r>
      <w:r w:rsidRPr="009A5E4E">
        <w:rPr>
          <w:bCs/>
        </w:rPr>
        <w:t>will appl</w:t>
      </w:r>
      <w:r w:rsidR="008B7C17" w:rsidRPr="009A5E4E">
        <w:rPr>
          <w:bCs/>
        </w:rPr>
        <w:t>y</w:t>
      </w:r>
      <w:r w:rsidRPr="009A5E4E">
        <w:rPr>
          <w:bCs/>
        </w:rPr>
        <w:t xml:space="preserve"> the civil standard of proof when responding to the facts relating to an exclusion</w:t>
      </w:r>
      <w:r w:rsidRPr="0023262A">
        <w:t xml:space="preserve">, </w:t>
      </w:r>
      <w:r w:rsidR="005A6161" w:rsidRPr="0023262A">
        <w:t>i.e.,</w:t>
      </w:r>
      <w:r w:rsidRPr="0023262A">
        <w:t xml:space="preserve"> that ‘on the balance of </w:t>
      </w:r>
      <w:r w:rsidR="00F048CA">
        <w:t>probabilities</w:t>
      </w:r>
      <w:r w:rsidRPr="0023262A">
        <w:t xml:space="preserve"> it is more likely than not that the facts are true.</w:t>
      </w:r>
    </w:p>
    <w:p w14:paraId="071A7071" w14:textId="34C19350" w:rsidR="00724049" w:rsidRPr="005A6161" w:rsidRDefault="00724049" w:rsidP="00724049">
      <w:pPr>
        <w:pStyle w:val="TSB-Level1Numbers"/>
        <w:ind w:left="1424"/>
        <w:jc w:val="both"/>
      </w:pPr>
      <w:r w:rsidRPr="0023262A">
        <w:t>At all times</w:t>
      </w:r>
      <w:r w:rsidR="007032CF" w:rsidRPr="007032CF">
        <w:t xml:space="preserve"> </w:t>
      </w:r>
      <w:r w:rsidR="0057219C">
        <w:t>Senior Headteacher</w:t>
      </w:r>
      <w:r w:rsidR="007032CF" w:rsidRPr="007032CF">
        <w:t xml:space="preserve">, </w:t>
      </w:r>
      <w:r w:rsidR="0057219C">
        <w:t>Education Director</w:t>
      </w:r>
      <w:r w:rsidR="007032CF" w:rsidRPr="007032CF">
        <w:t xml:space="preserve"> and / or </w:t>
      </w:r>
      <w:r w:rsidR="002B4A5D">
        <w:t>Regional Head Teacher</w:t>
      </w:r>
      <w:r w:rsidR="007032CF" w:rsidRPr="007032CF">
        <w:t xml:space="preserve"> </w:t>
      </w:r>
      <w:r w:rsidRPr="00B01B31">
        <w:t xml:space="preserve">will take into account their legal duties under the Equality Act 2010 and the </w:t>
      </w:r>
      <w:r w:rsidR="00BC0DBB" w:rsidRPr="00B01B31">
        <w:t>‘S</w:t>
      </w:r>
      <w:r w:rsidRPr="00B01B31">
        <w:t xml:space="preserve">pecial educational </w:t>
      </w:r>
      <w:r>
        <w:t>needs and disability</w:t>
      </w:r>
      <w:r w:rsidRPr="0023262A">
        <w:t xml:space="preserve"> </w:t>
      </w:r>
      <w:r>
        <w:t>c</w:t>
      </w:r>
      <w:r w:rsidRPr="0023262A">
        <w:t xml:space="preserve">ode of </w:t>
      </w:r>
      <w:r>
        <w:t>pr</w:t>
      </w:r>
      <w:r w:rsidRPr="0023262A">
        <w:t>actice: 0 to 25 years</w:t>
      </w:r>
      <w:r w:rsidR="00BC0DBB">
        <w:t>’</w:t>
      </w:r>
      <w:r w:rsidRPr="0023262A">
        <w:t xml:space="preserve">, ensuring that they do not discriminate on any grounds, </w:t>
      </w:r>
      <w:r w:rsidR="005A6161" w:rsidRPr="0023262A">
        <w:t>e.g.,</w:t>
      </w:r>
      <w:r w:rsidRPr="0023262A">
        <w:t xml:space="preserve"> race, sex, disability, and will not increase the severity of a pupil’s exclusion on these </w:t>
      </w:r>
      <w:r w:rsidR="00DB3D95">
        <w:t xml:space="preserve">protected </w:t>
      </w:r>
      <w:r w:rsidR="00DB3D95" w:rsidRPr="005A6161">
        <w:t>characteristics</w:t>
      </w:r>
      <w:r w:rsidRPr="005A6161">
        <w:t>.</w:t>
      </w:r>
    </w:p>
    <w:p w14:paraId="1C586124" w14:textId="32322348" w:rsidR="00724049" w:rsidRPr="005A6161" w:rsidRDefault="00024538" w:rsidP="00724049">
      <w:pPr>
        <w:pStyle w:val="TSB-Level1Numbers"/>
        <w:ind w:left="1424"/>
        <w:jc w:val="both"/>
      </w:pPr>
      <w:r w:rsidRPr="005A6161">
        <w:t xml:space="preserve">The use of internal exclusion, where a pupil is separated from other pupils as a disciplinary action, will not be registered as a formal exclusion and the pupil will not be sent home from </w:t>
      </w:r>
      <w:r w:rsidR="0057219C">
        <w:t>Grace</w:t>
      </w:r>
      <w:r w:rsidR="005A6161" w:rsidRPr="005A6161">
        <w:t xml:space="preserve"> House School</w:t>
      </w:r>
      <w:r w:rsidRPr="005A6161">
        <w:t>.</w:t>
      </w:r>
    </w:p>
    <w:p w14:paraId="05935D80" w14:textId="25C1957D" w:rsidR="00724049" w:rsidRPr="0023262A" w:rsidRDefault="00724049" w:rsidP="009300C9">
      <w:pPr>
        <w:pStyle w:val="TSB-Level1Numbers"/>
        <w:ind w:hanging="430"/>
        <w:jc w:val="both"/>
      </w:pPr>
      <w:r w:rsidRPr="0023262A">
        <w:t xml:space="preserve">The </w:t>
      </w:r>
      <w:r w:rsidR="0057219C">
        <w:t>Senior Headteacher</w:t>
      </w:r>
      <w:r w:rsidR="007032CF" w:rsidRPr="007032CF">
        <w:t xml:space="preserve">, </w:t>
      </w:r>
      <w:r w:rsidR="0057219C">
        <w:t>Education Director</w:t>
      </w:r>
      <w:r w:rsidR="007032CF" w:rsidRPr="007032CF">
        <w:t xml:space="preserve"> </w:t>
      </w:r>
      <w:r w:rsidR="005A6161" w:rsidRPr="007032CF">
        <w:t xml:space="preserve">and </w:t>
      </w:r>
      <w:r w:rsidR="002B4A5D">
        <w:t>Regional Head Teacher</w:t>
      </w:r>
      <w:r w:rsidR="007032CF" w:rsidRPr="007032CF">
        <w:t xml:space="preserve"> </w:t>
      </w:r>
      <w:r w:rsidRPr="0023262A">
        <w:t xml:space="preserve">will not use the threat of exclusion as a means of instructing </w:t>
      </w:r>
      <w:r w:rsidR="00D71940">
        <w:t xml:space="preserve">relevant </w:t>
      </w:r>
      <w:r w:rsidR="00EF4F6B">
        <w:t>stakeholders</w:t>
      </w:r>
      <w:r w:rsidR="00EF4F6B" w:rsidRPr="0023262A">
        <w:t xml:space="preserve"> to</w:t>
      </w:r>
      <w:r w:rsidRPr="0023262A">
        <w:t xml:space="preserve"> remove their child from the premises.</w:t>
      </w:r>
    </w:p>
    <w:p w14:paraId="0176AC8E" w14:textId="77777777" w:rsidR="00724049" w:rsidRPr="0023262A" w:rsidRDefault="00724049" w:rsidP="00724049">
      <w:pPr>
        <w:pStyle w:val="Heading10"/>
        <w:rPr>
          <w:b/>
        </w:rPr>
      </w:pPr>
      <w:bookmarkStart w:id="18" w:name="_Factors_to_consider"/>
      <w:bookmarkStart w:id="19" w:name="E"/>
      <w:bookmarkEnd w:id="18"/>
      <w:r w:rsidRPr="0023262A">
        <w:rPr>
          <w:b/>
        </w:rPr>
        <w:t>Factors to consider when excluding a pupil</w:t>
      </w:r>
    </w:p>
    <w:bookmarkEnd w:id="19"/>
    <w:p w14:paraId="48C46010" w14:textId="7F7A76F1" w:rsidR="00024538" w:rsidRDefault="00024538" w:rsidP="00724049">
      <w:pPr>
        <w:pStyle w:val="TSB-Level1Numbers"/>
        <w:jc w:val="both"/>
      </w:pPr>
      <w:r>
        <w:t xml:space="preserve">An exclusion will only be imposed instantly if there is believed to be an immediate threat to the safety of staff and pupils in the </w:t>
      </w:r>
      <w:r w:rsidR="0057219C">
        <w:t>Grace</w:t>
      </w:r>
      <w:r w:rsidR="005A6161" w:rsidRPr="005A6161">
        <w:t xml:space="preserve"> House School</w:t>
      </w:r>
      <w:r>
        <w:t xml:space="preserve"> or the pupil themselves.</w:t>
      </w:r>
    </w:p>
    <w:p w14:paraId="40C667C7" w14:textId="5D48797A" w:rsidR="00724049" w:rsidRPr="003D6459" w:rsidRDefault="00724049" w:rsidP="00724049">
      <w:pPr>
        <w:pStyle w:val="TSB-Level1Numbers"/>
        <w:jc w:val="both"/>
      </w:pPr>
      <w:r>
        <w:t xml:space="preserve">When considering </w:t>
      </w:r>
      <w:r w:rsidRPr="0023262A">
        <w:t>the</w:t>
      </w:r>
      <w:r>
        <w:t xml:space="preserve"> exclusion of a pupil, the </w:t>
      </w:r>
      <w:r w:rsidR="0057219C">
        <w:t>Senior Headteacher</w:t>
      </w:r>
      <w:r w:rsidR="007032CF" w:rsidRPr="007032CF">
        <w:t xml:space="preserve">, Regional Head Teacher and </w:t>
      </w:r>
      <w:r w:rsidR="0057219C">
        <w:t>Education Director</w:t>
      </w:r>
      <w:r w:rsidR="007032CF" w:rsidRPr="007032CF">
        <w:t xml:space="preserve"> </w:t>
      </w:r>
      <w:r w:rsidRPr="003D6459">
        <w:t>will:</w:t>
      </w:r>
    </w:p>
    <w:p w14:paraId="5ABE1888" w14:textId="56A8B1CF" w:rsidR="00024538" w:rsidRDefault="00024538" w:rsidP="00724049">
      <w:pPr>
        <w:pStyle w:val="TSB-PolicyBullets"/>
        <w:ind w:left="1843"/>
        <w:jc w:val="both"/>
      </w:pPr>
      <w:r>
        <w:t>Ensure an appropriate investigation and evidence-recording process is carried out</w:t>
      </w:r>
      <w:r w:rsidR="00CC2C8B">
        <w:t>.</w:t>
      </w:r>
    </w:p>
    <w:p w14:paraId="16880CDF" w14:textId="1D34873B" w:rsidR="00724049" w:rsidRPr="0023262A" w:rsidRDefault="00724049" w:rsidP="00724049">
      <w:pPr>
        <w:pStyle w:val="TSB-PolicyBullets"/>
        <w:ind w:left="1843"/>
        <w:jc w:val="both"/>
      </w:pPr>
      <w:r w:rsidRPr="0023262A">
        <w:lastRenderedPageBreak/>
        <w:t>Allow the pupil the opportunity to present their case</w:t>
      </w:r>
      <w:r w:rsidR="00EE591E">
        <w:t xml:space="preserve">, accompanied by a member of staff or a </w:t>
      </w:r>
      <w:r w:rsidR="003D6459">
        <w:t>relevant stakeholder</w:t>
      </w:r>
      <w:r w:rsidR="00EE591E">
        <w:t xml:space="preserve"> if </w:t>
      </w:r>
      <w:r w:rsidR="002365A4">
        <w:t>requested</w:t>
      </w:r>
      <w:r w:rsidR="00CC2C8B">
        <w:t>.</w:t>
      </w:r>
    </w:p>
    <w:p w14:paraId="7C628234" w14:textId="4DCE33DA" w:rsidR="00724049" w:rsidRPr="0023262A" w:rsidRDefault="00024538" w:rsidP="00724049">
      <w:pPr>
        <w:pStyle w:val="TSB-PolicyBullets"/>
        <w:ind w:left="1843"/>
        <w:jc w:val="both"/>
      </w:pPr>
      <w:r>
        <w:t>Give adequate consideration to</w:t>
      </w:r>
      <w:r w:rsidR="00724049" w:rsidRPr="0023262A">
        <w:t xml:space="preserve"> contributing factors that are identified after a case of poor behaviour has occurred, </w:t>
      </w:r>
      <w:r w:rsidR="005A6161" w:rsidRPr="0023262A">
        <w:t>e.g.,</w:t>
      </w:r>
      <w:r w:rsidR="00724049" w:rsidRPr="0023262A">
        <w:t xml:space="preserve"> </w:t>
      </w:r>
      <w:r>
        <w:t xml:space="preserve">the pupil’s </w:t>
      </w:r>
      <w:r w:rsidR="00214535">
        <w:t>ALN</w:t>
      </w:r>
      <w:r>
        <w:t xml:space="preserve">, or </w:t>
      </w:r>
      <w:r w:rsidR="00724049" w:rsidRPr="0023262A">
        <w:t>if the pupil’s wellbeing has been compromised, or they have been subjected to bullying</w:t>
      </w:r>
      <w:r w:rsidR="00A5191F">
        <w:t>.</w:t>
      </w:r>
      <w:r w:rsidR="00724049" w:rsidRPr="0023262A">
        <w:t xml:space="preserve"> </w:t>
      </w:r>
    </w:p>
    <w:p w14:paraId="3105A2B9" w14:textId="1F54ABDF" w:rsidR="00724049" w:rsidRDefault="0057219C" w:rsidP="00A5191F">
      <w:pPr>
        <w:pStyle w:val="TSB-Level1Numbers"/>
        <w:jc w:val="both"/>
      </w:pPr>
      <w:r>
        <w:t>Senior Headteacher</w:t>
      </w:r>
      <w:r w:rsidR="007032CF" w:rsidRPr="007032CF">
        <w:t xml:space="preserve">, </w:t>
      </w:r>
      <w:r>
        <w:t>Education Director</w:t>
      </w:r>
      <w:r w:rsidR="007032CF" w:rsidRPr="007032CF">
        <w:t xml:space="preserve"> and / or </w:t>
      </w:r>
      <w:r w:rsidR="002B4A5D">
        <w:t>Regional Head Teacher</w:t>
      </w:r>
      <w:r w:rsidR="007032CF" w:rsidRPr="007032CF">
        <w:t xml:space="preserve"> </w:t>
      </w:r>
      <w:r w:rsidR="008B7C17">
        <w:t>will</w:t>
      </w:r>
      <w:r w:rsidR="00724049">
        <w:t xml:space="preserve"> consider what extra support may be available for vulnerable pupil groups</w:t>
      </w:r>
      <w:r w:rsidR="00A5191F">
        <w:t xml:space="preserve">, </w:t>
      </w:r>
      <w:r w:rsidR="005A6161">
        <w:t>e.g.,</w:t>
      </w:r>
      <w:r w:rsidR="00A5191F">
        <w:t xml:space="preserve"> pupils with </w:t>
      </w:r>
      <w:r w:rsidR="00214535">
        <w:t>ALN</w:t>
      </w:r>
      <w:r w:rsidR="00A5191F">
        <w:t>,</w:t>
      </w:r>
      <w:r w:rsidR="00724049">
        <w:t xml:space="preserve"> </w:t>
      </w:r>
      <w:r w:rsidR="00724049" w:rsidRPr="0023262A">
        <w:t>whose</w:t>
      </w:r>
      <w:r w:rsidR="00724049">
        <w:t xml:space="preserve"> exclusion rates are higher, to reduce their risk of exclusion</w:t>
      </w:r>
      <w:r w:rsidR="00A5191F">
        <w:t>.</w:t>
      </w:r>
    </w:p>
    <w:p w14:paraId="40405A3D" w14:textId="069D1899" w:rsidR="00724049" w:rsidRPr="0023262A" w:rsidRDefault="00431B1A" w:rsidP="00724049">
      <w:pPr>
        <w:pStyle w:val="TSB-Level1Numbers"/>
        <w:jc w:val="both"/>
      </w:pPr>
      <w:r>
        <w:t>T</w:t>
      </w:r>
      <w:r w:rsidR="00724049" w:rsidRPr="0023262A">
        <w:t xml:space="preserve">he </w:t>
      </w:r>
      <w:r w:rsidR="0057219C">
        <w:t>Senior Headteacher</w:t>
      </w:r>
      <w:r w:rsidR="007032CF" w:rsidRPr="007032CF">
        <w:t xml:space="preserve">, </w:t>
      </w:r>
      <w:r w:rsidR="0057219C">
        <w:t>Education Director</w:t>
      </w:r>
      <w:r w:rsidR="007032CF" w:rsidRPr="007032CF">
        <w:t xml:space="preserve"> and </w:t>
      </w:r>
      <w:r w:rsidR="002B4A5D">
        <w:t>Regional Head Teacher</w:t>
      </w:r>
      <w:r w:rsidR="007032CF" w:rsidRPr="007032CF">
        <w:t xml:space="preserve"> </w:t>
      </w:r>
      <w:r w:rsidR="00724049" w:rsidRPr="0023262A">
        <w:t>will consider avoiding permanent</w:t>
      </w:r>
      <w:r w:rsidR="00724049">
        <w:t>ly</w:t>
      </w:r>
      <w:r w:rsidR="00724049" w:rsidRPr="0023262A">
        <w:t xml:space="preserve"> exclu</w:t>
      </w:r>
      <w:r w:rsidR="00724049">
        <w:t>ding LAC</w:t>
      </w:r>
      <w:r w:rsidR="00E30445">
        <w:t xml:space="preserve">, </w:t>
      </w:r>
      <w:r w:rsidR="00904258">
        <w:t>pupils</w:t>
      </w:r>
      <w:r w:rsidR="00E30445">
        <w:t xml:space="preserve"> with S</w:t>
      </w:r>
      <w:r w:rsidR="005E71D5">
        <w:t xml:space="preserve">ocial, Emotional and Mental Health (SEMH) issues </w:t>
      </w:r>
      <w:r w:rsidR="00904258">
        <w:t>and</w:t>
      </w:r>
      <w:r w:rsidR="00724049">
        <w:t xml:space="preserve"> pupils with an EHC</w:t>
      </w:r>
      <w:r w:rsidR="002B4A5D">
        <w:t xml:space="preserve"> / IDP</w:t>
      </w:r>
      <w:r w:rsidR="00724049">
        <w:t xml:space="preserve"> plan</w:t>
      </w:r>
      <w:r w:rsidR="00724049" w:rsidRPr="0023262A">
        <w:t>.</w:t>
      </w:r>
      <w:r w:rsidR="00724049">
        <w:t xml:space="preserve"> </w:t>
      </w:r>
    </w:p>
    <w:p w14:paraId="6A16A0FF" w14:textId="57D08545" w:rsidR="00D00B5F" w:rsidRDefault="00D00B5F" w:rsidP="00724049">
      <w:pPr>
        <w:pStyle w:val="TSB-Level1Numbers"/>
        <w:jc w:val="both"/>
      </w:pPr>
      <w:r>
        <w:t xml:space="preserve">Where any member of staff has concerns about vulnerable pupil groups and their behaviour, they will report this to the </w:t>
      </w:r>
      <w:r w:rsidR="0057219C">
        <w:t>Senior Headteacher</w:t>
      </w:r>
      <w:r w:rsidR="007032CF" w:rsidRPr="007032CF">
        <w:t xml:space="preserve">, </w:t>
      </w:r>
      <w:r w:rsidR="0057219C">
        <w:t>Education Director</w:t>
      </w:r>
      <w:r w:rsidR="007032CF" w:rsidRPr="007032CF">
        <w:t xml:space="preserve"> and / or </w:t>
      </w:r>
      <w:r w:rsidR="002B4A5D">
        <w:t>Regional Head Teacher</w:t>
      </w:r>
      <w:r w:rsidR="00B272EB" w:rsidRPr="00E731CA">
        <w:t>,</w:t>
      </w:r>
      <w:r w:rsidRPr="00E731CA">
        <w:t xml:space="preserve"> who w</w:t>
      </w:r>
      <w:r>
        <w:t>ill instigate a multi-agency assessment to determine whether the behavioural issues might be a result of educational</w:t>
      </w:r>
      <w:r w:rsidR="005E71D5">
        <w:t xml:space="preserve"> and</w:t>
      </w:r>
      <w:r>
        <w:t xml:space="preserve"> mental health needs</w:t>
      </w:r>
      <w:r w:rsidR="005E71D5">
        <w:t>, or other needs</w:t>
      </w:r>
      <w:r>
        <w:t xml:space="preserve"> and vulnerabilities. The full assessment procedures are outlined in the </w:t>
      </w:r>
      <w:r w:rsidR="00EF4F6B">
        <w:t>s</w:t>
      </w:r>
      <w:r w:rsidR="00082AE7">
        <w:t>chool</w:t>
      </w:r>
      <w:r>
        <w:t xml:space="preserve">’s </w:t>
      </w:r>
      <w:r w:rsidR="00CF2131" w:rsidRPr="00EF4F6B">
        <w:rPr>
          <w:bCs/>
        </w:rPr>
        <w:t>Social, Emotional and Mental Health (SEMH) Policy.</w:t>
      </w:r>
    </w:p>
    <w:p w14:paraId="2C884F6B" w14:textId="2961168B" w:rsidR="00CF2131" w:rsidRPr="001A73F1" w:rsidRDefault="00CF2131" w:rsidP="00724049">
      <w:pPr>
        <w:pStyle w:val="TSB-Level1Numbers"/>
        <w:jc w:val="both"/>
      </w:pPr>
      <w:r>
        <w:rPr>
          <w:color w:val="000000" w:themeColor="text1"/>
        </w:rPr>
        <w:t xml:space="preserve">Where </w:t>
      </w:r>
      <w:r w:rsidR="00214535">
        <w:rPr>
          <w:color w:val="000000" w:themeColor="text1"/>
        </w:rPr>
        <w:t>ALN</w:t>
      </w:r>
      <w:r>
        <w:rPr>
          <w:color w:val="000000" w:themeColor="text1"/>
        </w:rPr>
        <w:t xml:space="preserve"> or SEMH issues are identified, an individual behaviour plan </w:t>
      </w:r>
      <w:r w:rsidR="004F2972">
        <w:rPr>
          <w:color w:val="000000" w:themeColor="text1"/>
        </w:rPr>
        <w:t xml:space="preserve">(IBP) </w:t>
      </w:r>
      <w:r>
        <w:rPr>
          <w:color w:val="000000" w:themeColor="text1"/>
        </w:rPr>
        <w:t xml:space="preserve">will be created using the graduated response outlined in the </w:t>
      </w:r>
      <w:r w:rsidR="00EF4F6B">
        <w:rPr>
          <w:color w:val="000000" w:themeColor="text1"/>
        </w:rPr>
        <w:t>s</w:t>
      </w:r>
      <w:r w:rsidR="00082AE7">
        <w:rPr>
          <w:color w:val="000000" w:themeColor="text1"/>
        </w:rPr>
        <w:t>chool</w:t>
      </w:r>
      <w:r>
        <w:rPr>
          <w:color w:val="000000" w:themeColor="text1"/>
        </w:rPr>
        <w:t xml:space="preserve">’s </w:t>
      </w:r>
      <w:r w:rsidRPr="00EF4F6B">
        <w:rPr>
          <w:bCs/>
        </w:rPr>
        <w:t>Behavioural Policy. If the pupil continues to endanger the physical or emotional wellbeing of other pupils or staff, despite exhausting the graduated response</w:t>
      </w:r>
      <w:r w:rsidRPr="00EF4F6B">
        <w:t xml:space="preserve"> </w:t>
      </w:r>
      <w:r>
        <w:rPr>
          <w:color w:val="000000" w:themeColor="text1"/>
        </w:rPr>
        <w:t xml:space="preserve">process, then exclusion may be considered. </w:t>
      </w:r>
    </w:p>
    <w:p w14:paraId="40DF7B15" w14:textId="3F60DF4C" w:rsidR="00CF2131" w:rsidRDefault="00CF2131" w:rsidP="00724049">
      <w:pPr>
        <w:pStyle w:val="TSB-Level1Numbers"/>
        <w:jc w:val="both"/>
      </w:pPr>
      <w:r>
        <w:rPr>
          <w:color w:val="000000" w:themeColor="text1"/>
        </w:rPr>
        <w:t xml:space="preserve">In accordance with the Equality Act 2010, under no circumstances will a pupil with identified </w:t>
      </w:r>
      <w:r w:rsidR="00214535">
        <w:rPr>
          <w:color w:val="000000" w:themeColor="text1"/>
        </w:rPr>
        <w:t>ALN</w:t>
      </w:r>
      <w:r>
        <w:rPr>
          <w:color w:val="000000" w:themeColor="text1"/>
        </w:rPr>
        <w:t xml:space="preserve"> or SEMH issues be excluded before the graduated response process has been completed.</w:t>
      </w:r>
    </w:p>
    <w:p w14:paraId="153914B8" w14:textId="1FFEAC8A" w:rsidR="00A74CD3" w:rsidRDefault="00A74CD3" w:rsidP="00A74CD3">
      <w:pPr>
        <w:pStyle w:val="TSB-Level1Numbers"/>
        <w:jc w:val="both"/>
      </w:pPr>
      <w:r>
        <w:t xml:space="preserve">Where a pupil with </w:t>
      </w:r>
      <w:r w:rsidR="00214535">
        <w:t>ALN</w:t>
      </w:r>
      <w:r>
        <w:t xml:space="preserve"> or SEMH issues is permanently excluded because of a </w:t>
      </w:r>
      <w:r w:rsidR="00214535">
        <w:t>ALN</w:t>
      </w:r>
      <w:r w:rsidR="00B272EB">
        <w:t>-</w:t>
      </w:r>
      <w:r>
        <w:t xml:space="preserve"> or SEMH-related need that could not be met at </w:t>
      </w:r>
      <w:r w:rsidRPr="005A6161">
        <w:t xml:space="preserve">the </w:t>
      </w:r>
      <w:r w:rsidR="0057219C">
        <w:t>Grace</w:t>
      </w:r>
      <w:r w:rsidR="005A6161" w:rsidRPr="005A6161">
        <w:t xml:space="preserve"> House School</w:t>
      </w:r>
      <w:r w:rsidRPr="005A6161">
        <w:t xml:space="preserve">, detailed records will be kept highlighting that these pupils are closely tracked and </w:t>
      </w:r>
      <w:r w:rsidR="00C4586D" w:rsidRPr="005A6161">
        <w:t>show</w:t>
      </w:r>
      <w:r w:rsidR="00B272EB" w:rsidRPr="005A6161">
        <w:t>ing</w:t>
      </w:r>
      <w:r w:rsidRPr="005A6161">
        <w:t xml:space="preserve"> that the </w:t>
      </w:r>
      <w:r w:rsidR="0057219C">
        <w:t>Grace</w:t>
      </w:r>
      <w:r w:rsidR="005A6161" w:rsidRPr="005A6161">
        <w:t xml:space="preserve"> House School</w:t>
      </w:r>
      <w:r w:rsidRPr="005A6161">
        <w:t xml:space="preserve"> has a close relationship</w:t>
      </w:r>
      <w:r>
        <w:t xml:space="preserve"> with the pupil’s next destination.</w:t>
      </w:r>
    </w:p>
    <w:p w14:paraId="51D634BD" w14:textId="07B04466" w:rsidR="00724049" w:rsidRDefault="00724049" w:rsidP="00724049">
      <w:pPr>
        <w:pStyle w:val="TSB-Level1Numbers"/>
        <w:jc w:val="both"/>
      </w:pPr>
      <w:r w:rsidRPr="002F6FB3">
        <w:t xml:space="preserve">The </w:t>
      </w:r>
      <w:r w:rsidR="0057219C">
        <w:t>Senior Headteacher</w:t>
      </w:r>
      <w:r w:rsidR="007032CF" w:rsidRPr="007032CF">
        <w:t xml:space="preserve">, </w:t>
      </w:r>
      <w:r w:rsidR="0057219C">
        <w:t>Education Director</w:t>
      </w:r>
      <w:r w:rsidR="007032CF" w:rsidRPr="007032CF">
        <w:t xml:space="preserve"> and / or </w:t>
      </w:r>
      <w:r w:rsidR="002B4A5D">
        <w:t>Regional Head Teacher</w:t>
      </w:r>
      <w:r w:rsidR="007032CF" w:rsidRPr="007032CF">
        <w:t xml:space="preserve"> </w:t>
      </w:r>
      <w:r w:rsidRPr="0023262A">
        <w:t>will work in con</w:t>
      </w:r>
      <w:r>
        <w:t xml:space="preserve">junction with the </w:t>
      </w:r>
      <w:r w:rsidR="00D71940">
        <w:t>relevant stakeholders</w:t>
      </w:r>
      <w:r w:rsidR="00E869C0">
        <w:t xml:space="preserve"> </w:t>
      </w:r>
      <w:r w:rsidRPr="0023262A">
        <w:t>of any pupil with additional needs to establish the most effective support mechanisms.</w:t>
      </w:r>
    </w:p>
    <w:p w14:paraId="21B21A18" w14:textId="15ED23F6" w:rsidR="00724049" w:rsidRDefault="00724049" w:rsidP="00724049">
      <w:pPr>
        <w:pStyle w:val="Heading10"/>
        <w:jc w:val="both"/>
        <w:rPr>
          <w:b/>
        </w:rPr>
      </w:pPr>
      <w:bookmarkStart w:id="20" w:name="_Duty_to_inform"/>
      <w:bookmarkStart w:id="21" w:name="F"/>
      <w:bookmarkEnd w:id="20"/>
      <w:r>
        <w:rPr>
          <w:b/>
        </w:rPr>
        <w:t xml:space="preserve">Duty to inform </w:t>
      </w:r>
      <w:r w:rsidR="002F6FB3">
        <w:rPr>
          <w:b/>
        </w:rPr>
        <w:t>relevant stakeholders</w:t>
      </w:r>
    </w:p>
    <w:bookmarkEnd w:id="21"/>
    <w:p w14:paraId="288ACA26" w14:textId="05248DDF" w:rsidR="00EE591E" w:rsidRDefault="00EE591E" w:rsidP="00724049">
      <w:pPr>
        <w:pStyle w:val="TSB-Level1Numbers"/>
        <w:jc w:val="both"/>
      </w:pPr>
      <w:r>
        <w:t xml:space="preserve">The </w:t>
      </w:r>
      <w:bookmarkStart w:id="22" w:name="_Hlk119819774"/>
      <w:r w:rsidR="0057219C">
        <w:t>Senior Headteacher</w:t>
      </w:r>
      <w:r w:rsidR="007032CF" w:rsidRPr="007032CF">
        <w:t xml:space="preserve">, </w:t>
      </w:r>
      <w:r w:rsidR="0057219C">
        <w:t>Education Director</w:t>
      </w:r>
      <w:r w:rsidR="007032CF" w:rsidRPr="007032CF">
        <w:t xml:space="preserve"> and / or </w:t>
      </w:r>
      <w:r w:rsidR="002B4A5D">
        <w:t>Regional Head Teacher</w:t>
      </w:r>
      <w:r w:rsidR="007032CF" w:rsidRPr="007032CF">
        <w:t xml:space="preserve"> </w:t>
      </w:r>
      <w:bookmarkEnd w:id="22"/>
      <w:r>
        <w:t xml:space="preserve">will inform the </w:t>
      </w:r>
      <w:r w:rsidR="00D71940">
        <w:t>relevant stakeholders</w:t>
      </w:r>
      <w:r w:rsidR="002F6FB3">
        <w:t xml:space="preserve"> </w:t>
      </w:r>
      <w:r>
        <w:t>of a pupil under investigation for an incident that may result in exclusion as soon as is reasonably practical.</w:t>
      </w:r>
    </w:p>
    <w:p w14:paraId="489FBF9E" w14:textId="6CAFC5A7" w:rsidR="00724049" w:rsidRPr="00BD5CC2" w:rsidRDefault="00EE591E" w:rsidP="00724049">
      <w:pPr>
        <w:pStyle w:val="TSB-Level1Numbers"/>
        <w:jc w:val="both"/>
      </w:pPr>
      <w:r>
        <w:t>When a</w:t>
      </w:r>
      <w:r w:rsidR="00724049" w:rsidRPr="00BD5CC2">
        <w:t xml:space="preserve"> decision</w:t>
      </w:r>
      <w:r>
        <w:t xml:space="preserve"> is made</w:t>
      </w:r>
      <w:r w:rsidR="00724049" w:rsidRPr="00BD5CC2">
        <w:t xml:space="preserve"> to exclude a pupil</w:t>
      </w:r>
      <w:r w:rsidR="005E660D">
        <w:t>,</w:t>
      </w:r>
      <w:r>
        <w:t xml:space="preserve"> </w:t>
      </w:r>
      <w:r w:rsidR="00724049" w:rsidRPr="00BD5CC2">
        <w:t>the</w:t>
      </w:r>
      <w:r>
        <w:t xml:space="preserve"> </w:t>
      </w:r>
      <w:r w:rsidR="0057219C">
        <w:t>Senior Headteacher</w:t>
      </w:r>
      <w:r w:rsidR="007032CF" w:rsidRPr="007032CF">
        <w:t xml:space="preserve">, </w:t>
      </w:r>
      <w:r w:rsidR="0057219C">
        <w:t xml:space="preserve">Education Director </w:t>
      </w:r>
      <w:r w:rsidR="007032CF" w:rsidRPr="007032CF">
        <w:t xml:space="preserve">or </w:t>
      </w:r>
      <w:r w:rsidR="002B4A5D">
        <w:t>Regional Head Teacher</w:t>
      </w:r>
      <w:r w:rsidR="007032CF" w:rsidRPr="007032CF">
        <w:t xml:space="preserve"> </w:t>
      </w:r>
      <w:r w:rsidR="00724049" w:rsidRPr="00B354FB">
        <w:t>will immediate</w:t>
      </w:r>
      <w:r w:rsidR="00724049">
        <w:t>ly inform</w:t>
      </w:r>
      <w:r w:rsidR="00C4586D">
        <w:t xml:space="preserve"> </w:t>
      </w:r>
      <w:r w:rsidR="00B354FB">
        <w:t>all relevant stakeholders</w:t>
      </w:r>
      <w:r w:rsidR="00724049">
        <w:t xml:space="preserve">, in person or by telephone, </w:t>
      </w:r>
      <w:r w:rsidR="00724049" w:rsidRPr="00BD5CC2">
        <w:t>of the period of the exclusion and the reasons behind this.</w:t>
      </w:r>
    </w:p>
    <w:p w14:paraId="3386F361" w14:textId="2A620B2D" w:rsidR="00724049" w:rsidRPr="00BD5CC2" w:rsidRDefault="00724049" w:rsidP="00724049">
      <w:pPr>
        <w:pStyle w:val="TSB-Level1Numbers"/>
        <w:jc w:val="both"/>
      </w:pPr>
      <w:r w:rsidRPr="00BD5CC2">
        <w:lastRenderedPageBreak/>
        <w:t xml:space="preserve">The </w:t>
      </w:r>
      <w:r w:rsidR="002B13A5">
        <w:t xml:space="preserve">Senior </w:t>
      </w:r>
      <w:r w:rsidR="0057219C">
        <w:t>Headteacher</w:t>
      </w:r>
      <w:r w:rsidR="007032CF" w:rsidRPr="007032CF">
        <w:t xml:space="preserve">, </w:t>
      </w:r>
      <w:r w:rsidR="0057219C">
        <w:t>Education Director</w:t>
      </w:r>
      <w:r w:rsidR="007032CF" w:rsidRPr="007032CF">
        <w:t xml:space="preserve"> and / or </w:t>
      </w:r>
      <w:r w:rsidR="002B4A5D">
        <w:t>Regional Head Teacher</w:t>
      </w:r>
      <w:r w:rsidR="007032CF" w:rsidRPr="007032CF">
        <w:t xml:space="preserve"> </w:t>
      </w:r>
      <w:r>
        <w:t xml:space="preserve">will inform the </w:t>
      </w:r>
      <w:r w:rsidR="00CB489F">
        <w:t xml:space="preserve">pupil’s </w:t>
      </w:r>
      <w:r w:rsidR="00D71940">
        <w:t>relevant stakeholders</w:t>
      </w:r>
      <w:r w:rsidR="00021E0B">
        <w:t xml:space="preserve"> </w:t>
      </w:r>
      <w:r w:rsidR="00F55F36">
        <w:t xml:space="preserve">via written communication </w:t>
      </w:r>
      <w:r w:rsidRPr="00BD5CC2">
        <w:t>of the following:</w:t>
      </w:r>
    </w:p>
    <w:p w14:paraId="5B33A80E" w14:textId="5FCFBB7F" w:rsidR="00724049" w:rsidRDefault="00724049" w:rsidP="00724049">
      <w:pPr>
        <w:pStyle w:val="TSB-PolicyBullets"/>
        <w:ind w:left="1843"/>
        <w:jc w:val="both"/>
      </w:pPr>
      <w:r>
        <w:t>The reason(s) for the exclusion</w:t>
      </w:r>
    </w:p>
    <w:p w14:paraId="0A1A1FA5" w14:textId="528B95D7" w:rsidR="00C324EA" w:rsidRDefault="00F55F36" w:rsidP="00C324EA">
      <w:pPr>
        <w:pStyle w:val="TSB-PolicyBullets"/>
        <w:ind w:left="1843"/>
        <w:jc w:val="both"/>
      </w:pPr>
      <w:r>
        <w:t xml:space="preserve">The details of the incident(s) </w:t>
      </w:r>
      <w:r w:rsidR="00C324EA">
        <w:t>that led to the exclusion</w:t>
      </w:r>
    </w:p>
    <w:p w14:paraId="362A577F" w14:textId="3A848001" w:rsidR="00C324EA" w:rsidRDefault="00724049" w:rsidP="00C324EA">
      <w:pPr>
        <w:pStyle w:val="TSB-PolicyBullets"/>
        <w:ind w:left="1843"/>
        <w:jc w:val="both"/>
      </w:pPr>
      <w:r>
        <w:t>The length of the fixed-period exclusion or, for a permanent exclusion, the fact that it is permanent</w:t>
      </w:r>
    </w:p>
    <w:p w14:paraId="082F76FD" w14:textId="7C51B91D" w:rsidR="00EE591E" w:rsidRDefault="00EE591E" w:rsidP="00C324EA">
      <w:pPr>
        <w:pStyle w:val="TSB-PolicyBullets"/>
        <w:ind w:left="1843"/>
        <w:jc w:val="both"/>
      </w:pPr>
      <w:r>
        <w:t>The arrangements to allow the pupil to work at home, where appropriate</w:t>
      </w:r>
    </w:p>
    <w:p w14:paraId="66377F46" w14:textId="6544BCB1" w:rsidR="00EE591E" w:rsidRDefault="00EE591E" w:rsidP="00C324EA">
      <w:pPr>
        <w:pStyle w:val="TSB-PolicyBullets"/>
        <w:ind w:left="1843"/>
        <w:jc w:val="both"/>
      </w:pPr>
      <w:r>
        <w:t xml:space="preserve">The pupil’s rights to enter the </w:t>
      </w:r>
      <w:r w:rsidR="0057219C">
        <w:t>Grace</w:t>
      </w:r>
      <w:r w:rsidR="005A6161" w:rsidRPr="005A6161">
        <w:t xml:space="preserve"> House School</w:t>
      </w:r>
      <w:r>
        <w:t xml:space="preserve"> premises during the </w:t>
      </w:r>
      <w:r w:rsidR="00746E14">
        <w:t>exclusion.</w:t>
      </w:r>
    </w:p>
    <w:p w14:paraId="21388F8D" w14:textId="4BF3C0CD" w:rsidR="00724049" w:rsidRPr="00074F5E" w:rsidRDefault="00724049" w:rsidP="00C324EA">
      <w:pPr>
        <w:pStyle w:val="TSB-PolicyBullets"/>
        <w:ind w:left="1843"/>
        <w:jc w:val="both"/>
      </w:pPr>
      <w:r>
        <w:t xml:space="preserve">Their right to raise any representations about the exclusion to </w:t>
      </w:r>
      <w:r w:rsidRPr="009B754A">
        <w:t xml:space="preserve">the </w:t>
      </w:r>
      <w:r w:rsidR="0057219C">
        <w:t>Education Director</w:t>
      </w:r>
      <w:r w:rsidR="009B754A" w:rsidRPr="009B754A">
        <w:t xml:space="preserve"> or the CEO of Your Chapter</w:t>
      </w:r>
      <w:r w:rsidRPr="009B754A">
        <w:t xml:space="preserve">, including </w:t>
      </w:r>
      <w:r w:rsidR="00C324EA" w:rsidRPr="009B754A">
        <w:t xml:space="preserve">where a deadline </w:t>
      </w:r>
      <w:r w:rsidR="00C324EA">
        <w:t xml:space="preserve">applies, </w:t>
      </w:r>
      <w:r>
        <w:t>how the pupil will be involved in this and how the representations will be made</w:t>
      </w:r>
      <w:r w:rsidR="00AA60BD">
        <w:t>.</w:t>
      </w:r>
    </w:p>
    <w:p w14:paraId="11E7CBBF" w14:textId="48770BBC" w:rsidR="00724049" w:rsidRDefault="00724049" w:rsidP="00724049">
      <w:pPr>
        <w:pStyle w:val="TSB-Level1Numbers"/>
        <w:jc w:val="both"/>
      </w:pPr>
      <w:r w:rsidRPr="00074F5E">
        <w:t xml:space="preserve">If the </w:t>
      </w:r>
      <w:r w:rsidR="0057219C">
        <w:t>Senior Headteacher</w:t>
      </w:r>
      <w:r w:rsidR="007032CF" w:rsidRPr="007032CF">
        <w:t xml:space="preserve">, </w:t>
      </w:r>
      <w:r w:rsidR="0057219C">
        <w:t>Education Director</w:t>
      </w:r>
      <w:r w:rsidR="007032CF" w:rsidRPr="007032CF">
        <w:t xml:space="preserve"> and </w:t>
      </w:r>
      <w:r w:rsidR="002B4A5D">
        <w:t>Regional Head Teacher</w:t>
      </w:r>
      <w:r w:rsidR="007032CF" w:rsidRPr="007032CF">
        <w:t xml:space="preserve"> </w:t>
      </w:r>
      <w:r w:rsidRPr="00074F5E">
        <w:t>ha</w:t>
      </w:r>
      <w:r w:rsidR="00746E14">
        <w:t>ve</w:t>
      </w:r>
      <w:r w:rsidRPr="00074F5E">
        <w:t xml:space="preserve"> decided to </w:t>
      </w:r>
      <w:r>
        <w:t xml:space="preserve">exclude the pupil for a further fixed period following their original exclusion, or to permanently exclude them, </w:t>
      </w:r>
      <w:r w:rsidRPr="00074F5E">
        <w:t>the</w:t>
      </w:r>
      <w:r>
        <w:t>y will</w:t>
      </w:r>
      <w:r w:rsidR="00B272EB">
        <w:t xml:space="preserve"> </w:t>
      </w:r>
      <w:r>
        <w:t xml:space="preserve">notify the </w:t>
      </w:r>
      <w:r w:rsidR="00CB489F">
        <w:t xml:space="preserve">pupil’s </w:t>
      </w:r>
      <w:r w:rsidR="00D71940">
        <w:t>relevant stakeholders</w:t>
      </w:r>
      <w:r w:rsidR="00C4166E">
        <w:t xml:space="preserve"> </w:t>
      </w:r>
      <w:r>
        <w:t xml:space="preserve">without delay and issue </w:t>
      </w:r>
      <w:r w:rsidR="005E71D5">
        <w:t>them with a</w:t>
      </w:r>
      <w:r>
        <w:t xml:space="preserve"> new exclusion notice</w:t>
      </w:r>
      <w:r w:rsidRPr="00074F5E">
        <w:t>.</w:t>
      </w:r>
    </w:p>
    <w:p w14:paraId="0E9EB233" w14:textId="0FE0C575" w:rsidR="00C324EA" w:rsidRDefault="00C324EA" w:rsidP="00C324EA">
      <w:pPr>
        <w:pStyle w:val="TSB-Level1Numbers"/>
        <w:jc w:val="both"/>
      </w:pPr>
      <w:r>
        <w:t xml:space="preserve">If a pupil with </w:t>
      </w:r>
      <w:r w:rsidR="00214535">
        <w:t>ALN</w:t>
      </w:r>
      <w:r>
        <w:t xml:space="preserve"> has been excluded, the </w:t>
      </w:r>
      <w:r w:rsidR="0057219C">
        <w:t>Senior Headteacher</w:t>
      </w:r>
      <w:r w:rsidR="007032CF" w:rsidRPr="007032CF">
        <w:t xml:space="preserve">, </w:t>
      </w:r>
      <w:r w:rsidR="0057219C">
        <w:t>Education Director</w:t>
      </w:r>
      <w:r w:rsidR="007032CF" w:rsidRPr="007032CF">
        <w:t xml:space="preserve"> </w:t>
      </w:r>
      <w:r w:rsidR="005A6161" w:rsidRPr="007032CF">
        <w:t xml:space="preserve">and </w:t>
      </w:r>
      <w:r w:rsidR="002B4A5D">
        <w:t>Regional Head Teacher</w:t>
      </w:r>
      <w:r w:rsidR="00C4166E" w:rsidRPr="00C4166E">
        <w:t xml:space="preserve"> </w:t>
      </w:r>
      <w:r w:rsidRPr="00C4166E">
        <w:t>will ensure that:</w:t>
      </w:r>
    </w:p>
    <w:p w14:paraId="79270C0A" w14:textId="3D8B4123" w:rsidR="00C324EA" w:rsidRDefault="00C324EA" w:rsidP="00C324EA">
      <w:pPr>
        <w:pStyle w:val="TSB-PolicyBullets"/>
        <w:ind w:left="1985"/>
        <w:jc w:val="both"/>
      </w:pPr>
      <w:r>
        <w:t>A</w:t>
      </w:r>
      <w:r w:rsidRPr="007323AD">
        <w:t xml:space="preserve">ny alternative provision is arranged in consultation with the </w:t>
      </w:r>
      <w:r>
        <w:t xml:space="preserve">pupil’s </w:t>
      </w:r>
      <w:r w:rsidR="0084557C">
        <w:t>relevant stakeholders</w:t>
      </w:r>
      <w:r w:rsidRPr="007323AD">
        <w:t xml:space="preserve">, who </w:t>
      </w:r>
      <w:r w:rsidR="004817C0" w:rsidRPr="007323AD">
        <w:t>can</w:t>
      </w:r>
      <w:r w:rsidRPr="007323AD">
        <w:t xml:space="preserve"> request preferences.</w:t>
      </w:r>
    </w:p>
    <w:p w14:paraId="7A340861" w14:textId="5A454E2F" w:rsidR="00C324EA" w:rsidRDefault="00C324EA" w:rsidP="00C324EA">
      <w:pPr>
        <w:pStyle w:val="TSB-PolicyBullets"/>
        <w:ind w:left="1985"/>
        <w:jc w:val="both"/>
      </w:pPr>
      <w:r>
        <w:t>When identifying alternative provision, any EHC</w:t>
      </w:r>
      <w:r w:rsidR="002B4A5D">
        <w:t xml:space="preserve"> / IDP</w:t>
      </w:r>
      <w:r>
        <w:t xml:space="preserve"> plan is reviewed or the pupil’s needs are reassessed, in consultation with the pupil’s </w:t>
      </w:r>
      <w:r w:rsidR="0084557C">
        <w:t>relevant stakeholders.</w:t>
      </w:r>
      <w:r>
        <w:t xml:space="preserve"> </w:t>
      </w:r>
      <w:r w:rsidRPr="007323AD">
        <w:t xml:space="preserve"> </w:t>
      </w:r>
    </w:p>
    <w:p w14:paraId="47AECC80" w14:textId="4F705E76" w:rsidR="00C324EA" w:rsidRPr="007323AD" w:rsidRDefault="00C324EA" w:rsidP="00C324EA">
      <w:pPr>
        <w:pStyle w:val="Heading10"/>
        <w:rPr>
          <w:b/>
        </w:rPr>
      </w:pPr>
      <w:bookmarkStart w:id="23" w:name="_Disciplinary_meeting"/>
      <w:bookmarkEnd w:id="23"/>
      <w:r>
        <w:rPr>
          <w:b/>
        </w:rPr>
        <w:t>Disciplinary meeting</w:t>
      </w:r>
    </w:p>
    <w:p w14:paraId="73EF8ADA" w14:textId="549F5915" w:rsidR="00C324EA" w:rsidRDefault="00C324EA" w:rsidP="00C324EA">
      <w:pPr>
        <w:pStyle w:val="TSB-Level1Numbers"/>
        <w:jc w:val="both"/>
      </w:pPr>
      <w:r w:rsidRPr="002B625B">
        <w:t xml:space="preserve">The </w:t>
      </w:r>
      <w:r w:rsidR="0057219C">
        <w:t>Senior Headteacher</w:t>
      </w:r>
      <w:r w:rsidR="00C64BBA" w:rsidRPr="00C64BBA">
        <w:t xml:space="preserve">, </w:t>
      </w:r>
      <w:r w:rsidR="0057219C">
        <w:t>Education Director</w:t>
      </w:r>
      <w:r w:rsidR="00C64BBA" w:rsidRPr="00C64BBA">
        <w:t xml:space="preserve"> </w:t>
      </w:r>
      <w:r w:rsidR="005A6161" w:rsidRPr="00C64BBA">
        <w:t xml:space="preserve">and </w:t>
      </w:r>
      <w:r w:rsidR="002B4A5D">
        <w:t>Regional Head Teacher</w:t>
      </w:r>
      <w:r w:rsidR="00C64BBA" w:rsidRPr="00C64BBA">
        <w:t xml:space="preserve"> </w:t>
      </w:r>
      <w:r w:rsidRPr="002B625B">
        <w:t xml:space="preserve">will decide if a disciplinary meeting is required to address breaches of </w:t>
      </w:r>
      <w:r w:rsidRPr="005A6161">
        <w:t xml:space="preserve">the </w:t>
      </w:r>
      <w:r w:rsidR="0057219C">
        <w:t>Grace</w:t>
      </w:r>
      <w:r w:rsidR="005A6161" w:rsidRPr="005A6161">
        <w:t xml:space="preserve"> House School</w:t>
      </w:r>
      <w:r w:rsidRPr="005A6161">
        <w:t>’s Behaviour</w:t>
      </w:r>
      <w:r w:rsidR="001D411E" w:rsidRPr="005A6161">
        <w:t>al</w:t>
      </w:r>
      <w:r w:rsidRPr="005A6161">
        <w:t xml:space="preserve"> Policy or </w:t>
      </w:r>
      <w:r w:rsidR="002B625B" w:rsidRPr="005A6161">
        <w:t>other policies</w:t>
      </w:r>
      <w:r w:rsidRPr="005A6161">
        <w:t xml:space="preserve"> where exclusion is</w:t>
      </w:r>
      <w:r>
        <w:t xml:space="preserve"> considered </w:t>
      </w:r>
      <w:r w:rsidR="00E67ED5">
        <w:t>necessary.</w:t>
      </w:r>
    </w:p>
    <w:p w14:paraId="6438D64F" w14:textId="5D02248A" w:rsidR="00C324EA" w:rsidRDefault="00C324EA" w:rsidP="00C324EA">
      <w:pPr>
        <w:pStyle w:val="TSB-Level1Numbers"/>
        <w:jc w:val="both"/>
      </w:pPr>
      <w:r>
        <w:t xml:space="preserve">The pupil and their </w:t>
      </w:r>
      <w:r w:rsidR="00D71940">
        <w:t>relevant stakeholders</w:t>
      </w:r>
      <w:r w:rsidR="00EF4F6B">
        <w:t xml:space="preserve"> </w:t>
      </w:r>
      <w:r>
        <w:t xml:space="preserve">will be requested to attend the disciplinary meeting and </w:t>
      </w:r>
      <w:r w:rsidR="001D411E">
        <w:t xml:space="preserve">they </w:t>
      </w:r>
      <w:r>
        <w:t xml:space="preserve">will be provided </w:t>
      </w:r>
      <w:r w:rsidR="00CB489F">
        <w:t xml:space="preserve">with </w:t>
      </w:r>
      <w:r>
        <w:t xml:space="preserve">the opportunity to provide their </w:t>
      </w:r>
      <w:r w:rsidR="001D411E">
        <w:t>views of the complaints made.</w:t>
      </w:r>
    </w:p>
    <w:p w14:paraId="6A2D2849" w14:textId="1315A46E" w:rsidR="00641A7C" w:rsidRDefault="00641A7C" w:rsidP="00C324EA">
      <w:pPr>
        <w:pStyle w:val="TSB-Level1Numbers"/>
        <w:jc w:val="both"/>
      </w:pPr>
      <w:r>
        <w:t xml:space="preserve">A member of staff will be chosen by the pupil to accompany them in the meeting if </w:t>
      </w:r>
      <w:r w:rsidR="002365A4">
        <w:t>requested</w:t>
      </w:r>
      <w:r>
        <w:t>.</w:t>
      </w:r>
    </w:p>
    <w:p w14:paraId="5F87FF50" w14:textId="4B7ADE33" w:rsidR="00D06A9E" w:rsidRPr="007323AD" w:rsidRDefault="00C324EA" w:rsidP="00D06A9E">
      <w:pPr>
        <w:pStyle w:val="TSB-Level1Numbers"/>
        <w:jc w:val="both"/>
      </w:pPr>
      <w:r>
        <w:t xml:space="preserve">At the meeting, the </w:t>
      </w:r>
      <w:r w:rsidR="0057219C">
        <w:t>Senior Headteacher</w:t>
      </w:r>
      <w:r w:rsidR="00C64BBA" w:rsidRPr="00C64BBA">
        <w:t xml:space="preserve">, </w:t>
      </w:r>
      <w:r w:rsidR="0057219C">
        <w:t>Education Director</w:t>
      </w:r>
      <w:r w:rsidR="00C64BBA" w:rsidRPr="00C64BBA">
        <w:t xml:space="preserve"> and</w:t>
      </w:r>
      <w:r w:rsidR="00C64BBA">
        <w:t xml:space="preserve"> </w:t>
      </w:r>
      <w:r w:rsidR="002B4A5D">
        <w:t>Regional Head Teacher</w:t>
      </w:r>
      <w:r w:rsidR="00C64BBA" w:rsidRPr="00C64BBA">
        <w:t xml:space="preserve"> </w:t>
      </w:r>
      <w:r w:rsidR="00D06A9E" w:rsidRPr="00020ED1">
        <w:t xml:space="preserve">will ensure the </w:t>
      </w:r>
      <w:r w:rsidR="00D06A9E">
        <w:t>following documents are available</w:t>
      </w:r>
      <w:r w:rsidR="00D06A9E" w:rsidRPr="007323AD">
        <w:t>:</w:t>
      </w:r>
    </w:p>
    <w:p w14:paraId="7F5A9133" w14:textId="2C49FA6D" w:rsidR="00D06A9E" w:rsidRDefault="00641A7C" w:rsidP="00D06A9E">
      <w:pPr>
        <w:pStyle w:val="TSB-PolicyBullets"/>
        <w:ind w:left="1843"/>
      </w:pPr>
      <w:r>
        <w:t xml:space="preserve">A statement detailing the incident(s) and </w:t>
      </w:r>
      <w:r w:rsidR="00C72FC9">
        <w:t>complaints against</w:t>
      </w:r>
      <w:r>
        <w:t xml:space="preserve"> the pupil</w:t>
      </w:r>
    </w:p>
    <w:p w14:paraId="3AA6CD5E" w14:textId="226DCC84" w:rsidR="00641A7C" w:rsidRDefault="00641A7C" w:rsidP="00D06A9E">
      <w:pPr>
        <w:pStyle w:val="TSB-PolicyBullets"/>
        <w:ind w:left="1843"/>
      </w:pPr>
      <w:r>
        <w:t>The report compiled as part of the investigation</w:t>
      </w:r>
    </w:p>
    <w:p w14:paraId="694BA67D" w14:textId="664ADC93" w:rsidR="00641A7C" w:rsidRDefault="00641A7C" w:rsidP="00D06A9E">
      <w:pPr>
        <w:pStyle w:val="TSB-PolicyBullets"/>
        <w:ind w:left="1843"/>
      </w:pPr>
      <w:r>
        <w:t xml:space="preserve">Any relevant correspondence, </w:t>
      </w:r>
      <w:r w:rsidR="005A6161">
        <w:t>e.g.,</w:t>
      </w:r>
      <w:r>
        <w:t xml:space="preserve"> written statements</w:t>
      </w:r>
    </w:p>
    <w:p w14:paraId="24C971F4" w14:textId="52D8AF76" w:rsidR="00641A7C" w:rsidRDefault="00641A7C" w:rsidP="00D06A9E">
      <w:pPr>
        <w:pStyle w:val="TSB-PolicyBullets"/>
        <w:ind w:left="1843"/>
      </w:pPr>
      <w:r>
        <w:t xml:space="preserve">Relevant documents from the pupil’s </w:t>
      </w:r>
      <w:r w:rsidR="0093530D">
        <w:t>s</w:t>
      </w:r>
      <w:r w:rsidR="00082AE7">
        <w:t>chool</w:t>
      </w:r>
      <w:r>
        <w:t xml:space="preserve"> file</w:t>
      </w:r>
    </w:p>
    <w:p w14:paraId="0BBA4796" w14:textId="5EC13C1F" w:rsidR="00641A7C" w:rsidRDefault="00641A7C" w:rsidP="001D411E">
      <w:pPr>
        <w:pStyle w:val="TSB-PolicyBullets"/>
        <w:ind w:left="1843"/>
      </w:pPr>
      <w:r>
        <w:t xml:space="preserve">A copy of this policy </w:t>
      </w:r>
    </w:p>
    <w:p w14:paraId="18C585FC" w14:textId="16125C0E" w:rsidR="008E360D" w:rsidRDefault="008E360D" w:rsidP="00C324EA">
      <w:pPr>
        <w:pStyle w:val="TSB-Level1Numbers"/>
        <w:jc w:val="both"/>
      </w:pPr>
      <w:r>
        <w:lastRenderedPageBreak/>
        <w:t xml:space="preserve">The </w:t>
      </w:r>
      <w:r w:rsidR="0057219C">
        <w:t>Senior Headteacher</w:t>
      </w:r>
      <w:r w:rsidR="00C64BBA" w:rsidRPr="00C64BBA">
        <w:t xml:space="preserve">, </w:t>
      </w:r>
      <w:r w:rsidR="0057219C">
        <w:t>Education Director</w:t>
      </w:r>
      <w:r w:rsidR="00C64BBA" w:rsidRPr="00C64BBA">
        <w:t xml:space="preserve"> and </w:t>
      </w:r>
      <w:r w:rsidR="002B4A5D">
        <w:t>Regional Head Teacher</w:t>
      </w:r>
      <w:r w:rsidR="00C64BBA" w:rsidRPr="00C64BBA">
        <w:t xml:space="preserve"> </w:t>
      </w:r>
      <w:r w:rsidR="00520EFB" w:rsidRPr="00904258">
        <w:t>will not be required to share</w:t>
      </w:r>
      <w:r w:rsidRPr="00904258">
        <w:t xml:space="preserve"> </w:t>
      </w:r>
      <w:r>
        <w:t>confidential information</w:t>
      </w:r>
      <w:r w:rsidR="00520EFB">
        <w:t>,</w:t>
      </w:r>
      <w:r>
        <w:t xml:space="preserve"> or the identities of pupils or others who have provided information that has formed part of the evidence against a pupil</w:t>
      </w:r>
      <w:r w:rsidR="00520EFB">
        <w:t>,</w:t>
      </w:r>
      <w:r>
        <w:t xml:space="preserve"> </w:t>
      </w:r>
      <w:r w:rsidR="00520EFB">
        <w:t>with</w:t>
      </w:r>
      <w:r>
        <w:t xml:space="preserve"> parents.</w:t>
      </w:r>
    </w:p>
    <w:p w14:paraId="5881109E" w14:textId="2C149077" w:rsidR="00C324EA" w:rsidRDefault="00C72FC9" w:rsidP="00C324EA">
      <w:pPr>
        <w:pStyle w:val="TSB-Level1Numbers"/>
        <w:jc w:val="both"/>
      </w:pPr>
      <w:r>
        <w:t>The</w:t>
      </w:r>
      <w:r w:rsidRPr="002B2E1A">
        <w:t xml:space="preserve"> </w:t>
      </w:r>
      <w:r w:rsidR="0057219C">
        <w:t>Senior Headteacher</w:t>
      </w:r>
      <w:r w:rsidR="00C64BBA" w:rsidRPr="00C64BBA">
        <w:t xml:space="preserve">, </w:t>
      </w:r>
      <w:r w:rsidR="0057219C">
        <w:t>Education Director</w:t>
      </w:r>
      <w:r w:rsidR="00C64BBA" w:rsidRPr="00C64BBA">
        <w:t xml:space="preserve"> and </w:t>
      </w:r>
      <w:r w:rsidR="002B4A5D">
        <w:t>Regional Head Teacher</w:t>
      </w:r>
      <w:r w:rsidR="00C64BBA" w:rsidRPr="00C64BBA">
        <w:t xml:space="preserve"> </w:t>
      </w:r>
      <w:r>
        <w:t>will decide based on the evidence presented at the meeting and representations made by and on behalf of the pupil whether further investigation is needed, or whether the complaint has been proved</w:t>
      </w:r>
      <w:r w:rsidR="008F0508">
        <w:t xml:space="preserve"> or disproved</w:t>
      </w:r>
      <w:r>
        <w:t xml:space="preserve"> on the balance of probability. </w:t>
      </w:r>
    </w:p>
    <w:p w14:paraId="66D0692A" w14:textId="38E71DCA" w:rsidR="00C72FC9" w:rsidRPr="00C72FC9" w:rsidRDefault="004817C0" w:rsidP="00C324EA">
      <w:pPr>
        <w:pStyle w:val="TSB-Level1Numbers"/>
        <w:jc w:val="both"/>
      </w:pPr>
      <w:r>
        <w:t>If</w:t>
      </w:r>
      <w:r w:rsidR="00C72FC9">
        <w:t xml:space="preserve"> the complaint is proved, the </w:t>
      </w:r>
      <w:r w:rsidR="0057219C">
        <w:t>Senior Headteacher</w:t>
      </w:r>
      <w:r w:rsidR="00C64BBA" w:rsidRPr="00C64BBA">
        <w:t xml:space="preserve">, </w:t>
      </w:r>
      <w:r w:rsidR="0057219C">
        <w:t>Education Director</w:t>
      </w:r>
      <w:r w:rsidR="00C64BBA" w:rsidRPr="00C64BBA">
        <w:t xml:space="preserve"> </w:t>
      </w:r>
      <w:r w:rsidR="005A6161" w:rsidRPr="00C64BBA">
        <w:t xml:space="preserve">and </w:t>
      </w:r>
      <w:r w:rsidR="002B4A5D">
        <w:t>Regional Head Teacher</w:t>
      </w:r>
      <w:r w:rsidR="00C72FC9" w:rsidRPr="00481151">
        <w:t xml:space="preserve"> will inform the pupil and </w:t>
      </w:r>
      <w:r w:rsidR="00CB489F" w:rsidRPr="00481151">
        <w:t xml:space="preserve">their </w:t>
      </w:r>
      <w:r w:rsidR="00D71940" w:rsidRPr="00481151">
        <w:t>relevant stakeholders</w:t>
      </w:r>
      <w:r w:rsidR="00481151" w:rsidRPr="00481151">
        <w:t xml:space="preserve"> </w:t>
      </w:r>
      <w:r w:rsidR="00C72FC9" w:rsidRPr="00481151">
        <w:t xml:space="preserve">of the possible disciplinary </w:t>
      </w:r>
      <w:r w:rsidR="00481151" w:rsidRPr="00481151">
        <w:t>actions,</w:t>
      </w:r>
      <w:r w:rsidR="00C72FC9" w:rsidRPr="00481151">
        <w:t xml:space="preserve"> and a decision will be given within 24 hours. </w:t>
      </w:r>
    </w:p>
    <w:p w14:paraId="747B89CB" w14:textId="4D501162" w:rsidR="00C72FC9" w:rsidRPr="00644A1B" w:rsidRDefault="00C72FC9" w:rsidP="00C324EA">
      <w:pPr>
        <w:pStyle w:val="TSB-Level1Numbers"/>
        <w:jc w:val="both"/>
      </w:pPr>
      <w:r>
        <w:t>If the</w:t>
      </w:r>
      <w:r w:rsidR="00CB489F">
        <w:t xml:space="preserve"> pupil’s</w:t>
      </w:r>
      <w:r>
        <w:t xml:space="preserve"> </w:t>
      </w:r>
      <w:r w:rsidR="00D71940">
        <w:t>relevant stakeholders</w:t>
      </w:r>
      <w:r w:rsidR="00481151">
        <w:t xml:space="preserve"> </w:t>
      </w:r>
      <w:r>
        <w:t xml:space="preserve">request a review by the </w:t>
      </w:r>
      <w:r w:rsidR="0057219C">
        <w:t>Education Director</w:t>
      </w:r>
      <w:r w:rsidR="00644A1B" w:rsidRPr="00644A1B">
        <w:t xml:space="preserve"> or CEO of Your chapter</w:t>
      </w:r>
      <w:r w:rsidRPr="00644A1B">
        <w:t xml:space="preserve">, the pupil will remain suspended until the </w:t>
      </w:r>
      <w:r w:rsidR="00644A1B" w:rsidRPr="00644A1B">
        <w:t>relevant person</w:t>
      </w:r>
      <w:r w:rsidR="001D411E" w:rsidRPr="00644A1B">
        <w:t xml:space="preserve"> </w:t>
      </w:r>
      <w:r w:rsidRPr="00644A1B">
        <w:t>ha</w:t>
      </w:r>
      <w:r w:rsidR="00CB489F" w:rsidRPr="00644A1B">
        <w:t>s</w:t>
      </w:r>
      <w:r w:rsidRPr="00644A1B">
        <w:t xml:space="preserve"> concluded the process. </w:t>
      </w:r>
    </w:p>
    <w:p w14:paraId="1E9FB837" w14:textId="5C62E4F4" w:rsidR="00724049" w:rsidRPr="007323AD" w:rsidRDefault="004D36A5" w:rsidP="00724049">
      <w:pPr>
        <w:pStyle w:val="Heading10"/>
        <w:rPr>
          <w:b/>
        </w:rPr>
      </w:pPr>
      <w:bookmarkStart w:id="24" w:name="_Duty_to_inform_1"/>
      <w:bookmarkStart w:id="25" w:name="_Arranging_education_for"/>
      <w:bookmarkStart w:id="26" w:name="_Considering_exclusions"/>
      <w:bookmarkStart w:id="27" w:name="I"/>
      <w:bookmarkEnd w:id="24"/>
      <w:bookmarkEnd w:id="25"/>
      <w:bookmarkEnd w:id="26"/>
      <w:r>
        <w:rPr>
          <w:b/>
        </w:rPr>
        <w:t>Reviewing exclusions</w:t>
      </w:r>
    </w:p>
    <w:bookmarkEnd w:id="27"/>
    <w:p w14:paraId="706ADD3C" w14:textId="5D129A55" w:rsidR="00724049" w:rsidRDefault="00724049" w:rsidP="00724049">
      <w:pPr>
        <w:pStyle w:val="TSB-Level1Numbers"/>
        <w:jc w:val="both"/>
      </w:pPr>
      <w:r w:rsidRPr="007323AD">
        <w:t xml:space="preserve">The </w:t>
      </w:r>
      <w:r w:rsidR="0057219C">
        <w:t>Education Director</w:t>
      </w:r>
      <w:r w:rsidR="00641BB9" w:rsidRPr="00641BB9">
        <w:t xml:space="preserve"> or CEO of Your Chapter</w:t>
      </w:r>
      <w:r w:rsidR="00641BB9" w:rsidRPr="00641BB9">
        <w:rPr>
          <w:b/>
          <w:bCs/>
        </w:rPr>
        <w:t xml:space="preserve"> </w:t>
      </w:r>
      <w:r w:rsidRPr="007323AD">
        <w:t>will consider any repres</w:t>
      </w:r>
      <w:r>
        <w:t xml:space="preserve">entations made by </w:t>
      </w:r>
      <w:r w:rsidR="008426C7">
        <w:t xml:space="preserve">the pupil’s </w:t>
      </w:r>
      <w:r w:rsidR="00D71940">
        <w:t>relevant stakeholders</w:t>
      </w:r>
      <w:r w:rsidR="00641BB9">
        <w:t xml:space="preserve"> </w:t>
      </w:r>
      <w:r w:rsidRPr="007323AD">
        <w:t>in regard to exclusion</w:t>
      </w:r>
      <w:r w:rsidR="00505614">
        <w:t>s</w:t>
      </w:r>
      <w:r w:rsidR="004D36A5">
        <w:t xml:space="preserve"> that are received in writing within </w:t>
      </w:r>
      <w:r w:rsidR="008426C7" w:rsidRPr="00641BB9">
        <w:t>three</w:t>
      </w:r>
      <w:r w:rsidR="004D36A5" w:rsidRPr="00641BB9">
        <w:t xml:space="preserve"> working days</w:t>
      </w:r>
      <w:r w:rsidR="004D36A5" w:rsidRPr="00641BB9">
        <w:rPr>
          <w:b/>
          <w:bCs/>
        </w:rPr>
        <w:t xml:space="preserve"> </w:t>
      </w:r>
      <w:r w:rsidR="004D36A5">
        <w:t xml:space="preserve">of notification – representations made after the deadline will be considered only at the discretion of the </w:t>
      </w:r>
      <w:r w:rsidR="0057219C">
        <w:t>Education Director</w:t>
      </w:r>
      <w:r w:rsidR="002B4A5D">
        <w:t xml:space="preserve">. </w:t>
      </w:r>
    </w:p>
    <w:p w14:paraId="22D6330B" w14:textId="5A3E4388" w:rsidR="00727760" w:rsidRDefault="00727760" w:rsidP="00724049">
      <w:pPr>
        <w:pStyle w:val="TSB-Level1Numbers"/>
        <w:jc w:val="both"/>
      </w:pPr>
      <w:r>
        <w:t xml:space="preserve">The </w:t>
      </w:r>
      <w:r w:rsidR="00862BDE">
        <w:t xml:space="preserve">relevant </w:t>
      </w:r>
      <w:r w:rsidR="00A75576">
        <w:t>s</w:t>
      </w:r>
      <w:r w:rsidR="00862BDE">
        <w:t>takeholders</w:t>
      </w:r>
      <w:r w:rsidR="00A75576">
        <w:t>’</w:t>
      </w:r>
      <w:r>
        <w:t xml:space="preserve"> representation will state the basis on which they are seeking a review and the resolution they want.</w:t>
      </w:r>
    </w:p>
    <w:p w14:paraId="22D21FF0" w14:textId="30715B24" w:rsidR="00727760" w:rsidRDefault="00727760" w:rsidP="00727760">
      <w:pPr>
        <w:pStyle w:val="TSB-Level1Numbers"/>
        <w:jc w:val="both"/>
      </w:pPr>
      <w:r w:rsidRPr="00326B5B">
        <w:t xml:space="preserve">The </w:t>
      </w:r>
      <w:r w:rsidR="0057219C">
        <w:t>Education Director</w:t>
      </w:r>
      <w:r w:rsidR="003E7747" w:rsidRPr="00326B5B">
        <w:t xml:space="preserve"> or CEO of Your chapter</w:t>
      </w:r>
      <w:r w:rsidRPr="00326B5B">
        <w:t xml:space="preserve"> will decide if a review is warranted based on the representation – a simple disagreement with the</w:t>
      </w:r>
      <w:r w:rsidR="002B13A5">
        <w:t xml:space="preserve"> </w:t>
      </w:r>
      <w:r w:rsidR="0057219C">
        <w:t>Senior Headteacher</w:t>
      </w:r>
      <w:r w:rsidR="00C64BBA" w:rsidRPr="00C64BBA">
        <w:t xml:space="preserve">, Regional Head Teacher and </w:t>
      </w:r>
      <w:r w:rsidR="0057219C">
        <w:t>Education Director</w:t>
      </w:r>
      <w:r w:rsidR="00C64BBA" w:rsidRPr="00C64BBA">
        <w:t xml:space="preserve"> </w:t>
      </w:r>
      <w:r w:rsidRPr="00326B5B">
        <w:t xml:space="preserve">decision </w:t>
      </w:r>
      <w:r>
        <w:t xml:space="preserve">will not </w:t>
      </w:r>
      <w:r w:rsidR="00E67ED5">
        <w:t xml:space="preserve">typically </w:t>
      </w:r>
      <w:r>
        <w:t>be considered sufficient grounds for a review.</w:t>
      </w:r>
    </w:p>
    <w:p w14:paraId="61CF13E2" w14:textId="4328AE12" w:rsidR="001D411E" w:rsidRDefault="001D411E" w:rsidP="001D411E">
      <w:pPr>
        <w:pStyle w:val="TSB-Level1Numbers"/>
        <w:jc w:val="both"/>
      </w:pPr>
      <w:r>
        <w:t xml:space="preserve">The </w:t>
      </w:r>
      <w:r w:rsidR="0057219C">
        <w:t>Senior Headteacher</w:t>
      </w:r>
      <w:r w:rsidR="00C64BBA" w:rsidRPr="00C64BBA">
        <w:t xml:space="preserve">, </w:t>
      </w:r>
      <w:r w:rsidR="0057219C">
        <w:t>Education Director</w:t>
      </w:r>
      <w:r w:rsidR="00C64BBA" w:rsidRPr="00C64BBA">
        <w:t xml:space="preserve"> </w:t>
      </w:r>
      <w:r w:rsidR="005A6161" w:rsidRPr="00C64BBA">
        <w:t xml:space="preserve">and </w:t>
      </w:r>
      <w:r w:rsidR="00F579F5">
        <w:t>Regional Head Teacher</w:t>
      </w:r>
      <w:r w:rsidR="00C64BBA" w:rsidRPr="00C64BBA">
        <w:t xml:space="preserve"> </w:t>
      </w:r>
      <w:r w:rsidR="008426C7">
        <w:t xml:space="preserve">will </w:t>
      </w:r>
      <w:r>
        <w:t xml:space="preserve">ensure appropriate arrangements are in place for the review if the pupil has </w:t>
      </w:r>
      <w:r w:rsidR="00214535">
        <w:t>ALN</w:t>
      </w:r>
      <w:r>
        <w:t xml:space="preserve"> or the </w:t>
      </w:r>
      <w:r w:rsidR="00D71940">
        <w:t>relevant stakeholders</w:t>
      </w:r>
      <w:r w:rsidR="00326B5B">
        <w:t xml:space="preserve"> </w:t>
      </w:r>
      <w:r>
        <w:t xml:space="preserve">have any disabilities that necessitate additional facilities or adjustments. </w:t>
      </w:r>
    </w:p>
    <w:p w14:paraId="5FF12B3C" w14:textId="53D03655" w:rsidR="00727760" w:rsidRDefault="00727760" w:rsidP="00724049">
      <w:pPr>
        <w:pStyle w:val="TSB-Level1Numbers"/>
        <w:jc w:val="both"/>
      </w:pPr>
      <w:r>
        <w:t xml:space="preserve">When a review is granted, the </w:t>
      </w:r>
      <w:r w:rsidR="0057219C">
        <w:t>Education Director</w:t>
      </w:r>
      <w:r w:rsidR="003E7747" w:rsidRPr="00317441">
        <w:t xml:space="preserve"> or CEO of Your </w:t>
      </w:r>
      <w:r w:rsidR="00317441">
        <w:t>C</w:t>
      </w:r>
      <w:r w:rsidR="003E7747" w:rsidRPr="00317441">
        <w:t>hapter</w:t>
      </w:r>
      <w:r w:rsidR="001D411E" w:rsidRPr="00317441">
        <w:t xml:space="preserve"> </w:t>
      </w:r>
      <w:r>
        <w:t>will select a three-member panel.</w:t>
      </w:r>
    </w:p>
    <w:p w14:paraId="63DA7600" w14:textId="0237943B" w:rsidR="00727760" w:rsidRDefault="00727760" w:rsidP="00724049">
      <w:pPr>
        <w:pStyle w:val="TSB-Level1Numbers"/>
        <w:jc w:val="both"/>
      </w:pPr>
      <w:r>
        <w:t xml:space="preserve">The members of the panel will not have prior knowledge of the details of the </w:t>
      </w:r>
      <w:r w:rsidR="001D411E">
        <w:t xml:space="preserve">case or be familiar with </w:t>
      </w:r>
      <w:r>
        <w:t xml:space="preserve">the pupil or </w:t>
      </w:r>
      <w:r w:rsidR="008426C7">
        <w:t xml:space="preserve">their </w:t>
      </w:r>
      <w:r>
        <w:t xml:space="preserve">parents. </w:t>
      </w:r>
    </w:p>
    <w:p w14:paraId="52798175" w14:textId="110A5D44" w:rsidR="00727760" w:rsidRDefault="008426C7" w:rsidP="00724049">
      <w:pPr>
        <w:pStyle w:val="TSB-Level1Numbers"/>
        <w:jc w:val="both"/>
      </w:pPr>
      <w:r>
        <w:t xml:space="preserve">The pupil’s </w:t>
      </w:r>
      <w:r w:rsidR="00D71940">
        <w:t>relevant stakeholders</w:t>
      </w:r>
      <w:r w:rsidR="00317441">
        <w:t xml:space="preserve"> </w:t>
      </w:r>
      <w:r w:rsidR="00727760">
        <w:t xml:space="preserve">will be notified before the review of the chosen members for the panel, and </w:t>
      </w:r>
      <w:r w:rsidR="00727760" w:rsidRPr="00317441">
        <w:t xml:space="preserve">the </w:t>
      </w:r>
      <w:r w:rsidR="0057219C">
        <w:t>Education Director</w:t>
      </w:r>
      <w:r w:rsidR="003E7747" w:rsidRPr="00317441">
        <w:t xml:space="preserve"> or CEO of Your </w:t>
      </w:r>
      <w:r w:rsidR="00317441" w:rsidRPr="00317441">
        <w:t>C</w:t>
      </w:r>
      <w:r w:rsidR="003E7747" w:rsidRPr="00317441">
        <w:t>hapter</w:t>
      </w:r>
      <w:r w:rsidR="00727760" w:rsidRPr="00317441">
        <w:t xml:space="preserve"> will consider any objections raised.</w:t>
      </w:r>
    </w:p>
    <w:p w14:paraId="206093D3" w14:textId="38E65302" w:rsidR="00E67ED5" w:rsidRDefault="00E67ED5" w:rsidP="00E67ED5">
      <w:pPr>
        <w:pStyle w:val="TSB-Level1Numbers"/>
        <w:jc w:val="both"/>
      </w:pPr>
      <w:r>
        <w:t xml:space="preserve">The review will take place within </w:t>
      </w:r>
      <w:r w:rsidRPr="00317441">
        <w:t>10 working days</w:t>
      </w:r>
      <w:r w:rsidRPr="00317441">
        <w:rPr>
          <w:b/>
          <w:bCs/>
        </w:rPr>
        <w:t xml:space="preserve"> </w:t>
      </w:r>
      <w:r>
        <w:t>of submission of the parent</w:t>
      </w:r>
      <w:r w:rsidR="008426C7">
        <w:t>s’</w:t>
      </w:r>
      <w:r>
        <w:t xml:space="preserve"> representations during term time. </w:t>
      </w:r>
    </w:p>
    <w:p w14:paraId="78DA784E" w14:textId="32D20CA5" w:rsidR="00D50AE1" w:rsidRDefault="00D50AE1" w:rsidP="00724049">
      <w:pPr>
        <w:pStyle w:val="TSB-Level1Numbers"/>
        <w:jc w:val="both"/>
      </w:pPr>
      <w:r>
        <w:lastRenderedPageBreak/>
        <w:t xml:space="preserve">The chair of the panel will decide if new information provided by either side is allowed to be considered. </w:t>
      </w:r>
    </w:p>
    <w:p w14:paraId="79CC58EE" w14:textId="46BD24B5" w:rsidR="00D50AE1" w:rsidRDefault="00727760" w:rsidP="00724049">
      <w:pPr>
        <w:pStyle w:val="TSB-Level1Numbers"/>
        <w:jc w:val="both"/>
      </w:pPr>
      <w:r>
        <w:t xml:space="preserve">The panel will examine the evidence provided by both sides and </w:t>
      </w:r>
      <w:r w:rsidR="008426C7">
        <w:t xml:space="preserve">the </w:t>
      </w:r>
      <w:r>
        <w:t xml:space="preserve">representations </w:t>
      </w:r>
      <w:r w:rsidR="00E67ED5">
        <w:t>made and</w:t>
      </w:r>
      <w:r>
        <w:t xml:space="preserve"> will decide if the original decision stands or whether </w:t>
      </w:r>
      <w:r w:rsidRPr="005914BF">
        <w:t xml:space="preserve">the </w:t>
      </w:r>
      <w:r w:rsidR="0057219C">
        <w:t>Senior Headteacher</w:t>
      </w:r>
      <w:r w:rsidR="00C64BBA" w:rsidRPr="00C64BBA">
        <w:t xml:space="preserve">, </w:t>
      </w:r>
      <w:r w:rsidR="0057219C">
        <w:t>Education Director</w:t>
      </w:r>
      <w:r w:rsidR="00C64BBA" w:rsidRPr="00C64BBA">
        <w:t xml:space="preserve"> and / or </w:t>
      </w:r>
      <w:r w:rsidR="002B4A5D">
        <w:t>Regional Head Teacher</w:t>
      </w:r>
      <w:r w:rsidR="00C64BBA" w:rsidRPr="00C64BBA">
        <w:t xml:space="preserve"> </w:t>
      </w:r>
      <w:r>
        <w:t xml:space="preserve">should reconsider their decision with recommendations made, </w:t>
      </w:r>
      <w:r w:rsidR="005A6161">
        <w:t>e.g.,</w:t>
      </w:r>
      <w:r>
        <w:t xml:space="preserve"> to reduce the severity of the </w:t>
      </w:r>
      <w:r w:rsidR="00EB79D3">
        <w:t>consequence</w:t>
      </w:r>
      <w:r>
        <w:t xml:space="preserve">. </w:t>
      </w:r>
    </w:p>
    <w:p w14:paraId="60171CD2" w14:textId="14BA493E" w:rsidR="00E67ED5" w:rsidRDefault="00D50AE1" w:rsidP="00E67ED5">
      <w:pPr>
        <w:pStyle w:val="TSB-Level1Numbers"/>
        <w:jc w:val="both"/>
      </w:pPr>
      <w:r>
        <w:t>A review meeting is a private procedure and all those involved will keep the proceedings confidential, subject to law.</w:t>
      </w:r>
    </w:p>
    <w:p w14:paraId="490AFDD8" w14:textId="40C84FCB" w:rsidR="003A17C3" w:rsidRDefault="00D50AE1" w:rsidP="002311D8">
      <w:pPr>
        <w:pStyle w:val="TSB-Level1Numbers"/>
        <w:jc w:val="both"/>
      </w:pPr>
      <w:r>
        <w:t>In attendance at the review meeting will be</w:t>
      </w:r>
      <w:r w:rsidR="00727760">
        <w:t xml:space="preserve"> </w:t>
      </w:r>
      <w:r>
        <w:t xml:space="preserve">the members </w:t>
      </w:r>
      <w:r w:rsidR="008426C7">
        <w:t xml:space="preserve">of the </w:t>
      </w:r>
      <w:r>
        <w:t>panel, an appointed clerk, the</w:t>
      </w:r>
      <w:r w:rsidR="00403DEF" w:rsidRPr="00C64BBA">
        <w:rPr>
          <w:b/>
          <w:bCs/>
          <w:color w:val="FFD006"/>
          <w:u w:val="single"/>
        </w:rPr>
        <w:t xml:space="preserve"> </w:t>
      </w:r>
      <w:r w:rsidR="0057219C">
        <w:t>Senior Headteacher</w:t>
      </w:r>
      <w:r w:rsidR="00C64BBA">
        <w:t xml:space="preserve"> </w:t>
      </w:r>
      <w:r w:rsidR="00403DEF">
        <w:t>or the Regional Head</w:t>
      </w:r>
      <w:r w:rsidR="00C64BBA">
        <w:t xml:space="preserve"> T</w:t>
      </w:r>
      <w:r w:rsidR="00403DEF">
        <w:t xml:space="preserve">eacher or the </w:t>
      </w:r>
      <w:r w:rsidR="0057219C">
        <w:t>Education Director</w:t>
      </w:r>
      <w:r>
        <w:t xml:space="preserve">, the pupil and their parents, </w:t>
      </w:r>
      <w:r w:rsidR="008426C7">
        <w:t xml:space="preserve">and </w:t>
      </w:r>
      <w:r>
        <w:t xml:space="preserve">any relevant staff member requested by the </w:t>
      </w:r>
      <w:r w:rsidR="00403DEF">
        <w:t>pupil,</w:t>
      </w:r>
      <w:r>
        <w:t xml:space="preserve"> or </w:t>
      </w:r>
      <w:r w:rsidR="008426C7">
        <w:t xml:space="preserve">their </w:t>
      </w:r>
      <w:r w:rsidR="00D71940">
        <w:t>relevant stakeholders</w:t>
      </w:r>
      <w:r w:rsidR="00403DEF">
        <w:t xml:space="preserve"> </w:t>
      </w:r>
      <w:r>
        <w:t xml:space="preserve">agreed upon by the </w:t>
      </w:r>
      <w:r w:rsidR="0057219C">
        <w:t>Senior Headteacher</w:t>
      </w:r>
      <w:r w:rsidR="00C64BBA" w:rsidRPr="00C64BBA">
        <w:t xml:space="preserve">, </w:t>
      </w:r>
      <w:r w:rsidR="0057219C">
        <w:t>Education Director</w:t>
      </w:r>
      <w:r w:rsidR="00C64BBA" w:rsidRPr="00C64BBA">
        <w:t xml:space="preserve"> and / or </w:t>
      </w:r>
      <w:r w:rsidR="002B4A5D">
        <w:t>Regional Head Teacher</w:t>
      </w:r>
      <w:r w:rsidR="00C64BBA" w:rsidRPr="00C64BBA">
        <w:t xml:space="preserve"> </w:t>
      </w:r>
      <w:r w:rsidR="005B62E0">
        <w:t>The procedures of the review meeting will be informal, fair and follow the requirements of natural justice.</w:t>
      </w:r>
    </w:p>
    <w:p w14:paraId="513B1ABD" w14:textId="77777777" w:rsidR="00724049" w:rsidRPr="00C30724" w:rsidRDefault="00724049" w:rsidP="00724049">
      <w:pPr>
        <w:pStyle w:val="Heading10"/>
        <w:rPr>
          <w:b/>
        </w:rPr>
      </w:pPr>
      <w:bookmarkStart w:id="28" w:name="_Reaching_a_decision"/>
      <w:bookmarkStart w:id="29" w:name="J"/>
      <w:bookmarkEnd w:id="28"/>
      <w:r w:rsidRPr="00C30724">
        <w:rPr>
          <w:b/>
        </w:rPr>
        <w:t>Reaching a decision</w:t>
      </w:r>
    </w:p>
    <w:bookmarkEnd w:id="29"/>
    <w:p w14:paraId="14CA3221" w14:textId="77777777" w:rsidR="005B62E0" w:rsidRDefault="005B62E0" w:rsidP="00724049">
      <w:pPr>
        <w:pStyle w:val="TSB-Level1Numbers"/>
        <w:jc w:val="both"/>
      </w:pPr>
      <w:r>
        <w:t xml:space="preserve">The panel will consider how the decision was reached and if the facts of the case were sufficiently proved – the civil standard of proof will apply. </w:t>
      </w:r>
    </w:p>
    <w:p w14:paraId="43060D11" w14:textId="77777777" w:rsidR="005B62E0" w:rsidRDefault="005B62E0" w:rsidP="00724049">
      <w:pPr>
        <w:pStyle w:val="TSB-Level1Numbers"/>
        <w:jc w:val="both"/>
      </w:pPr>
      <w:r>
        <w:t xml:space="preserve">The panel will decide if the disciplinary action was proportionate to the complaints made against the pupil. </w:t>
      </w:r>
    </w:p>
    <w:p w14:paraId="637D9BCD" w14:textId="264F5526" w:rsidR="00724049" w:rsidRDefault="00755147" w:rsidP="00724049">
      <w:pPr>
        <w:pStyle w:val="TSB-Level1Numbers"/>
        <w:jc w:val="both"/>
      </w:pPr>
      <w:r>
        <w:t>The p</w:t>
      </w:r>
      <w:r w:rsidR="005B62E0">
        <w:t xml:space="preserve">upil </w:t>
      </w:r>
      <w:r>
        <w:t>and</w:t>
      </w:r>
      <w:r w:rsidR="005B62E0">
        <w:t xml:space="preserve"> </w:t>
      </w:r>
      <w:r w:rsidR="008426C7">
        <w:t xml:space="preserve">their </w:t>
      </w:r>
      <w:r w:rsidR="00D71940">
        <w:t>relevant stakeholders</w:t>
      </w:r>
      <w:r w:rsidR="00534656">
        <w:t xml:space="preserve"> </w:t>
      </w:r>
      <w:r>
        <w:t>will be informed that if they</w:t>
      </w:r>
      <w:r w:rsidR="005B62E0">
        <w:t xml:space="preserve"> are unhappy </w:t>
      </w:r>
      <w:r>
        <w:t xml:space="preserve">with the procedure of the review, they should raise their concern to the chair of the panel </w:t>
      </w:r>
      <w:r w:rsidR="007855F3">
        <w:t>at the time</w:t>
      </w:r>
      <w:r>
        <w:t xml:space="preserve"> and ask the clerk to note their concern. </w:t>
      </w:r>
    </w:p>
    <w:p w14:paraId="20B2624E" w14:textId="13B2E6B2" w:rsidR="00755147" w:rsidRDefault="00755147" w:rsidP="00724049">
      <w:pPr>
        <w:pStyle w:val="TSB-Level1Numbers"/>
        <w:jc w:val="both"/>
      </w:pPr>
      <w:r>
        <w:t>Once all issues have been considered, the panel will reach its decision and make its recommendations</w:t>
      </w:r>
      <w:r w:rsidR="008426C7">
        <w:t>,</w:t>
      </w:r>
      <w:r>
        <w:t xml:space="preserve"> which will be communicated in writing, with justifications, to the </w:t>
      </w:r>
      <w:r w:rsidR="0057219C">
        <w:t>Senior Headteacher</w:t>
      </w:r>
      <w:r w:rsidR="00C64BBA">
        <w:t xml:space="preserve"> </w:t>
      </w:r>
      <w:r w:rsidR="00077BA7" w:rsidRPr="00077BA7">
        <w:t xml:space="preserve">or </w:t>
      </w:r>
      <w:r w:rsidR="0057219C">
        <w:t>Education Director</w:t>
      </w:r>
      <w:r w:rsidR="00077BA7" w:rsidRPr="00077BA7">
        <w:t xml:space="preserve"> or </w:t>
      </w:r>
      <w:r w:rsidR="002B4A5D">
        <w:t>Regional Head Teacher</w:t>
      </w:r>
      <w:r w:rsidRPr="00077BA7">
        <w:t xml:space="preserve"> </w:t>
      </w:r>
      <w:r>
        <w:t xml:space="preserve">and the </w:t>
      </w:r>
      <w:r w:rsidR="008426C7">
        <w:t xml:space="preserve">pupil’s </w:t>
      </w:r>
      <w:r w:rsidR="00D71940">
        <w:t>relevant stakeholders</w:t>
      </w:r>
      <w:r w:rsidR="00077BA7">
        <w:t xml:space="preserve"> </w:t>
      </w:r>
      <w:r>
        <w:t xml:space="preserve">by the chair of the panel within </w:t>
      </w:r>
      <w:r w:rsidRPr="00077BA7">
        <w:t xml:space="preserve">three working days </w:t>
      </w:r>
      <w:r>
        <w:t>of the meeting.</w:t>
      </w:r>
    </w:p>
    <w:p w14:paraId="610D628B" w14:textId="79BEA063" w:rsidR="00755147" w:rsidRDefault="00755147" w:rsidP="00724049">
      <w:pPr>
        <w:pStyle w:val="TSB-Level1Numbers"/>
        <w:jc w:val="both"/>
      </w:pPr>
      <w:r>
        <w:t xml:space="preserve">The </w:t>
      </w:r>
      <w:r w:rsidR="0057219C">
        <w:t>Senior Headteacher</w:t>
      </w:r>
      <w:r w:rsidR="00C64BBA" w:rsidRPr="00C64BBA">
        <w:t xml:space="preserve">, </w:t>
      </w:r>
      <w:r w:rsidR="0057219C">
        <w:t>Education Director</w:t>
      </w:r>
      <w:r w:rsidR="00C64BBA" w:rsidRPr="00C64BBA">
        <w:t xml:space="preserve"> and / or </w:t>
      </w:r>
      <w:r w:rsidR="00F579F5">
        <w:t>Regional Head Teacher</w:t>
      </w:r>
      <w:r w:rsidR="00C64BBA" w:rsidRPr="00C64BBA">
        <w:t xml:space="preserve"> </w:t>
      </w:r>
      <w:r>
        <w:t xml:space="preserve">will respond to the recommendations within </w:t>
      </w:r>
      <w:r w:rsidRPr="00077BA7">
        <w:t xml:space="preserve">24 hours </w:t>
      </w:r>
      <w:r>
        <w:t>of notification. This decision will be final.</w:t>
      </w:r>
    </w:p>
    <w:p w14:paraId="70DF5078" w14:textId="499177DA" w:rsidR="003A17C3" w:rsidRDefault="003A17C3" w:rsidP="00724049">
      <w:pPr>
        <w:pStyle w:val="TSB-Level1Numbers"/>
        <w:jc w:val="both"/>
      </w:pPr>
      <w:r>
        <w:t xml:space="preserve">The </w:t>
      </w:r>
      <w:r w:rsidR="0057219C">
        <w:t>Senior Headteacher</w:t>
      </w:r>
      <w:r w:rsidR="00C64BBA">
        <w:t xml:space="preserve"> </w:t>
      </w:r>
      <w:r w:rsidR="00036290" w:rsidRPr="00036290">
        <w:t xml:space="preserve">or </w:t>
      </w:r>
      <w:r w:rsidR="0057219C">
        <w:t>Education Director</w:t>
      </w:r>
      <w:r w:rsidR="00036290" w:rsidRPr="00036290">
        <w:t xml:space="preserve"> or </w:t>
      </w:r>
      <w:r w:rsidR="00F579F5">
        <w:t>Regional Head Teacher</w:t>
      </w:r>
      <w:r w:rsidRPr="00036290">
        <w:t xml:space="preserve"> </w:t>
      </w:r>
      <w:r w:rsidRPr="00732079">
        <w:t xml:space="preserve">will consult with the pupil’s </w:t>
      </w:r>
      <w:r w:rsidR="00D71940">
        <w:t>relevant stakeholders</w:t>
      </w:r>
      <w:r w:rsidR="00077BA7">
        <w:t xml:space="preserve"> </w:t>
      </w:r>
      <w:r w:rsidRPr="00732079">
        <w:t xml:space="preserve">before determining the leaving status of the excluded pupil, in line with the </w:t>
      </w:r>
      <w:r w:rsidR="00036290">
        <w:t>policies of Educ8</w:t>
      </w:r>
      <w:r w:rsidR="00EF2AE6" w:rsidRPr="00732079">
        <w:t xml:space="preserve">, and any additional arrangements, </w:t>
      </w:r>
      <w:r w:rsidR="005A6161" w:rsidRPr="00732079">
        <w:t>e.g.,</w:t>
      </w:r>
      <w:r w:rsidR="00EF2AE6" w:rsidRPr="00732079">
        <w:t xml:space="preserve"> the form of reference which will be supplied for the pupil.</w:t>
      </w:r>
    </w:p>
    <w:p w14:paraId="6A301E52" w14:textId="77777777" w:rsidR="00724049" w:rsidRPr="005A4DB8" w:rsidRDefault="00724049" w:rsidP="00724049">
      <w:pPr>
        <w:pStyle w:val="Heading10"/>
        <w:rPr>
          <w:b/>
        </w:rPr>
      </w:pPr>
      <w:bookmarkStart w:id="30" w:name="_Monitoring_and_review"/>
      <w:bookmarkEnd w:id="30"/>
      <w:r w:rsidRPr="00484CFE">
        <w:rPr>
          <w:b/>
        </w:rPr>
        <w:t>Monitoring</w:t>
      </w:r>
      <w:r w:rsidRPr="005A4DB8">
        <w:rPr>
          <w:b/>
        </w:rPr>
        <w:t xml:space="preserve"> and review</w:t>
      </w:r>
    </w:p>
    <w:p w14:paraId="7A2169DC" w14:textId="08C7026C" w:rsidR="00E61382" w:rsidRPr="006D3BC5" w:rsidRDefault="006D3BC5" w:rsidP="00724049">
      <w:pPr>
        <w:pStyle w:val="TSB-Level1Numbers"/>
        <w:jc w:val="both"/>
      </w:pPr>
      <w:r w:rsidRPr="006D3BC5">
        <w:rPr>
          <w:rFonts w:asciiTheme="minorHAnsi" w:hAnsiTheme="minorHAnsi"/>
        </w:rPr>
        <w:t>This policy is reviewed every 3 years as a minimum. However, where there are changes to legislation/guidance or in response to recommendation from any significant incident, review of the policy will take place immediately.</w:t>
      </w:r>
    </w:p>
    <w:p w14:paraId="53083024" w14:textId="4759E579" w:rsidR="00724049" w:rsidRPr="00064821" w:rsidRDefault="00843DC5" w:rsidP="00724049">
      <w:pPr>
        <w:pStyle w:val="TSB-Level1Numbers"/>
        <w:jc w:val="both"/>
      </w:pPr>
      <w:r>
        <w:lastRenderedPageBreak/>
        <w:t xml:space="preserve">The next scheduled review date for this policy is </w:t>
      </w:r>
      <w:r w:rsidR="009E45DA">
        <w:rPr>
          <w:bCs/>
        </w:rPr>
        <w:t>September</w:t>
      </w:r>
      <w:r w:rsidR="00415368" w:rsidRPr="00415368">
        <w:rPr>
          <w:bCs/>
        </w:rPr>
        <w:t xml:space="preserve"> 202</w:t>
      </w:r>
      <w:r w:rsidR="00AA60BD">
        <w:rPr>
          <w:bCs/>
        </w:rPr>
        <w:t>7</w:t>
      </w:r>
      <w:r w:rsidR="00CD32FA">
        <w:rPr>
          <w:bCs/>
        </w:rPr>
        <w:t>.</w:t>
      </w:r>
    </w:p>
    <w:p w14:paraId="26DC98AE" w14:textId="05C0BF3B" w:rsidR="007E19BA" w:rsidRPr="007E19BA" w:rsidRDefault="00724049" w:rsidP="009300C9">
      <w:pPr>
        <w:pStyle w:val="TSB-Level1Numbers"/>
        <w:numPr>
          <w:ilvl w:val="0"/>
          <w:numId w:val="0"/>
        </w:numPr>
        <w:ind w:left="1418"/>
        <w:jc w:val="both"/>
      </w:pPr>
      <w:r>
        <w:t xml:space="preserve">All </w:t>
      </w:r>
      <w:r w:rsidRPr="00484CFE">
        <w:t>members</w:t>
      </w:r>
      <w:r>
        <w:t xml:space="preserve"> of staff </w:t>
      </w:r>
      <w:r w:rsidR="00D607CA">
        <w:t>will be</w:t>
      </w:r>
      <w:r>
        <w:t xml:space="preserve"> required to familiarise themselves with this policy as part of their </w:t>
      </w:r>
      <w:r w:rsidRPr="00064821">
        <w:t>induction</w:t>
      </w:r>
      <w:r>
        <w:t xml:space="preserve"> </w:t>
      </w:r>
      <w:bookmarkStart w:id="31" w:name="_Reviewing_the_Headteacher’s"/>
      <w:bookmarkEnd w:id="9"/>
      <w:bookmarkEnd w:id="31"/>
      <w:r w:rsidR="00EB79D3">
        <w:t>programme.</w:t>
      </w:r>
    </w:p>
    <w:sectPr w:rsidR="007E19BA" w:rsidRPr="007E19BA" w:rsidSect="00CD0EAF">
      <w:headerReference w:type="even" r:id="rId12"/>
      <w:headerReference w:type="default" r:id="rId13"/>
      <w:headerReference w:type="first" r:id="rId14"/>
      <w:pgSz w:w="11906" w:h="16838"/>
      <w:pgMar w:top="1440" w:right="1440" w:bottom="1440" w:left="851"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3EB64" w14:textId="77777777" w:rsidR="007505AB" w:rsidRDefault="007505AB" w:rsidP="00AD4155">
      <w:pPr>
        <w:spacing w:after="0" w:line="240" w:lineRule="auto"/>
      </w:pPr>
      <w:r>
        <w:separator/>
      </w:r>
    </w:p>
  </w:endnote>
  <w:endnote w:type="continuationSeparator" w:id="0">
    <w:p w14:paraId="5C3088A3" w14:textId="77777777" w:rsidR="007505AB" w:rsidRDefault="007505AB"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D8D235A-C070-44B2-8801-F25686F40A89}"/>
  </w:font>
  <w:font w:name="Bradley Hand ITC">
    <w:panose1 w:val="03070402050302030203"/>
    <w:charset w:val="00"/>
    <w:family w:val="script"/>
    <w:pitch w:val="variable"/>
    <w:sig w:usb0="00000003" w:usb1="00000000" w:usb2="00000000" w:usb3="00000000" w:csb0="00000001" w:csb1="00000000"/>
    <w:embedRegular r:id="rId2" w:fontKey="{A96249D2-F4B7-4ACB-AD45-472D32A4431D}"/>
  </w:font>
  <w:font w:name="Edwardian Script ITC">
    <w:panose1 w:val="030303020407070D0804"/>
    <w:charset w:val="00"/>
    <w:family w:val="script"/>
    <w:pitch w:val="variable"/>
    <w:sig w:usb0="00000003" w:usb1="00000000" w:usb2="00000000" w:usb3="00000000" w:csb0="00000001" w:csb1="00000000"/>
    <w:embedRegular r:id="rId3" w:fontKey="{8C10234F-95C4-4159-AD84-1713BFDABC55}"/>
  </w:font>
  <w:font w:name="Calibri">
    <w:panose1 w:val="020F0502020204030204"/>
    <w:charset w:val="00"/>
    <w:family w:val="swiss"/>
    <w:pitch w:val="variable"/>
    <w:sig w:usb0="E4002EFF" w:usb1="C200247B" w:usb2="00000009" w:usb3="00000000" w:csb0="000001FF" w:csb1="00000000"/>
    <w:embedRegular r:id="rId4" w:fontKey="{6B68AE03-88AD-4896-AE00-57F3A89F085C}"/>
    <w:embedBold r:id="rId5" w:fontKey="{E40AB0BA-63BE-4804-961D-5E9E69E8FE6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2548B" w14:textId="77777777" w:rsidR="007505AB" w:rsidRDefault="007505AB" w:rsidP="00AD4155">
      <w:pPr>
        <w:spacing w:after="0" w:line="240" w:lineRule="auto"/>
      </w:pPr>
      <w:r>
        <w:separator/>
      </w:r>
    </w:p>
  </w:footnote>
  <w:footnote w:type="continuationSeparator" w:id="0">
    <w:p w14:paraId="6DBBEF69" w14:textId="77777777" w:rsidR="007505AB" w:rsidRDefault="007505AB"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783C" w14:textId="497F3C98" w:rsidR="001066DC" w:rsidRDefault="00106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51C81" w14:textId="31446677" w:rsidR="00FF5B15" w:rsidRPr="00D20994" w:rsidRDefault="00FF5B15" w:rsidP="008F1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CF87E" w14:textId="73CAE34F" w:rsidR="001066DC" w:rsidRDefault="00106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22008A5"/>
    <w:multiLevelType w:val="hybridMultilevel"/>
    <w:tmpl w:val="1640DFAA"/>
    <w:lvl w:ilvl="0" w:tplc="37F4E0E2">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E6149"/>
    <w:multiLevelType w:val="hybridMultilevel"/>
    <w:tmpl w:val="DF1839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9807329"/>
    <w:multiLevelType w:val="multilevel"/>
    <w:tmpl w:val="53B0E8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2D741E8"/>
    <w:multiLevelType w:val="hybridMultilevel"/>
    <w:tmpl w:val="4158324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2396781C"/>
    <w:multiLevelType w:val="hybridMultilevel"/>
    <w:tmpl w:val="1B6675B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D780C"/>
    <w:multiLevelType w:val="hybridMultilevel"/>
    <w:tmpl w:val="61F20C72"/>
    <w:lvl w:ilvl="0" w:tplc="DE4CA2BA">
      <w:numFmt w:val="bullet"/>
      <w:lvlText w:val="-"/>
      <w:lvlJc w:val="left"/>
      <w:pPr>
        <w:ind w:left="3512" w:hanging="360"/>
      </w:pPr>
      <w:rPr>
        <w:rFonts w:ascii="Arial" w:eastAsiaTheme="minorHAnsi" w:hAnsi="Arial" w:cs="Aria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1"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C2E28A5"/>
    <w:multiLevelType w:val="hybridMultilevel"/>
    <w:tmpl w:val="17E8A6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3BCF4183"/>
    <w:multiLevelType w:val="hybridMultilevel"/>
    <w:tmpl w:val="21CAC412"/>
    <w:lvl w:ilvl="0" w:tplc="08090001">
      <w:start w:val="1"/>
      <w:numFmt w:val="bullet"/>
      <w:lvlText w:val=""/>
      <w:lvlJc w:val="left"/>
      <w:pPr>
        <w:ind w:left="1800" w:hanging="360"/>
      </w:pPr>
      <w:rPr>
        <w:rFonts w:ascii="Symbol" w:hAnsi="Symbol" w:hint="default"/>
      </w:rPr>
    </w:lvl>
    <w:lvl w:ilvl="1" w:tplc="0BBC88B8">
      <w:start w:val="1"/>
      <w:numFmt w:val="bullet"/>
      <w:lvlText w:val="­"/>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C012F"/>
    <w:multiLevelType w:val="hybridMultilevel"/>
    <w:tmpl w:val="1F1CED4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3E3D5940"/>
    <w:multiLevelType w:val="hybridMultilevel"/>
    <w:tmpl w:val="4D0070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65E521E"/>
    <w:multiLevelType w:val="hybridMultilevel"/>
    <w:tmpl w:val="1A7EC5C6"/>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22" w15:restartNumberingAfterBreak="0">
    <w:nsid w:val="477D5C12"/>
    <w:multiLevelType w:val="hybridMultilevel"/>
    <w:tmpl w:val="B4A821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4D3106BC"/>
    <w:multiLevelType w:val="hybridMultilevel"/>
    <w:tmpl w:val="18BA12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FA5680"/>
    <w:multiLevelType w:val="multilevel"/>
    <w:tmpl w:val="8C6804A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4C1751"/>
    <w:multiLevelType w:val="hybridMultilevel"/>
    <w:tmpl w:val="5E66EA8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0" w15:restartNumberingAfterBreak="0">
    <w:nsid w:val="557A63EB"/>
    <w:multiLevelType w:val="hybridMultilevel"/>
    <w:tmpl w:val="E5EC4FAE"/>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31" w15:restartNumberingAfterBreak="0">
    <w:nsid w:val="58075A3A"/>
    <w:multiLevelType w:val="hybridMultilevel"/>
    <w:tmpl w:val="38B83A4E"/>
    <w:lvl w:ilvl="0" w:tplc="DE4CA2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8872CF"/>
    <w:multiLevelType w:val="hybridMultilevel"/>
    <w:tmpl w:val="75EEB7B6"/>
    <w:lvl w:ilvl="0" w:tplc="08090001">
      <w:start w:val="1"/>
      <w:numFmt w:val="bullet"/>
      <w:lvlText w:val=""/>
      <w:lvlJc w:val="left"/>
      <w:pPr>
        <w:ind w:left="1711" w:hanging="360"/>
      </w:pPr>
      <w:rPr>
        <w:rFonts w:ascii="Symbol" w:hAnsi="Symbol" w:hint="default"/>
      </w:rPr>
    </w:lvl>
    <w:lvl w:ilvl="1" w:tplc="08090003" w:tentative="1">
      <w:start w:val="1"/>
      <w:numFmt w:val="bullet"/>
      <w:lvlText w:val="o"/>
      <w:lvlJc w:val="left"/>
      <w:pPr>
        <w:ind w:left="2431" w:hanging="360"/>
      </w:pPr>
      <w:rPr>
        <w:rFonts w:ascii="Courier New" w:hAnsi="Courier New" w:cs="Courier New" w:hint="default"/>
      </w:rPr>
    </w:lvl>
    <w:lvl w:ilvl="2" w:tplc="08090005" w:tentative="1">
      <w:start w:val="1"/>
      <w:numFmt w:val="bullet"/>
      <w:lvlText w:val=""/>
      <w:lvlJc w:val="left"/>
      <w:pPr>
        <w:ind w:left="3151" w:hanging="360"/>
      </w:pPr>
      <w:rPr>
        <w:rFonts w:ascii="Wingdings" w:hAnsi="Wingdings" w:hint="default"/>
      </w:rPr>
    </w:lvl>
    <w:lvl w:ilvl="3" w:tplc="08090001" w:tentative="1">
      <w:start w:val="1"/>
      <w:numFmt w:val="bullet"/>
      <w:lvlText w:val=""/>
      <w:lvlJc w:val="left"/>
      <w:pPr>
        <w:ind w:left="3871" w:hanging="360"/>
      </w:pPr>
      <w:rPr>
        <w:rFonts w:ascii="Symbol" w:hAnsi="Symbol" w:hint="default"/>
      </w:rPr>
    </w:lvl>
    <w:lvl w:ilvl="4" w:tplc="08090003" w:tentative="1">
      <w:start w:val="1"/>
      <w:numFmt w:val="bullet"/>
      <w:lvlText w:val="o"/>
      <w:lvlJc w:val="left"/>
      <w:pPr>
        <w:ind w:left="4591" w:hanging="360"/>
      </w:pPr>
      <w:rPr>
        <w:rFonts w:ascii="Courier New" w:hAnsi="Courier New" w:cs="Courier New" w:hint="default"/>
      </w:rPr>
    </w:lvl>
    <w:lvl w:ilvl="5" w:tplc="08090005" w:tentative="1">
      <w:start w:val="1"/>
      <w:numFmt w:val="bullet"/>
      <w:lvlText w:val=""/>
      <w:lvlJc w:val="left"/>
      <w:pPr>
        <w:ind w:left="5311" w:hanging="360"/>
      </w:pPr>
      <w:rPr>
        <w:rFonts w:ascii="Wingdings" w:hAnsi="Wingdings" w:hint="default"/>
      </w:rPr>
    </w:lvl>
    <w:lvl w:ilvl="6" w:tplc="08090001" w:tentative="1">
      <w:start w:val="1"/>
      <w:numFmt w:val="bullet"/>
      <w:lvlText w:val=""/>
      <w:lvlJc w:val="left"/>
      <w:pPr>
        <w:ind w:left="6031" w:hanging="360"/>
      </w:pPr>
      <w:rPr>
        <w:rFonts w:ascii="Symbol" w:hAnsi="Symbol" w:hint="default"/>
      </w:rPr>
    </w:lvl>
    <w:lvl w:ilvl="7" w:tplc="08090003" w:tentative="1">
      <w:start w:val="1"/>
      <w:numFmt w:val="bullet"/>
      <w:lvlText w:val="o"/>
      <w:lvlJc w:val="left"/>
      <w:pPr>
        <w:ind w:left="6751" w:hanging="360"/>
      </w:pPr>
      <w:rPr>
        <w:rFonts w:ascii="Courier New" w:hAnsi="Courier New" w:cs="Courier New" w:hint="default"/>
      </w:rPr>
    </w:lvl>
    <w:lvl w:ilvl="8" w:tplc="08090005" w:tentative="1">
      <w:start w:val="1"/>
      <w:numFmt w:val="bullet"/>
      <w:lvlText w:val=""/>
      <w:lvlJc w:val="left"/>
      <w:pPr>
        <w:ind w:left="7471" w:hanging="360"/>
      </w:pPr>
      <w:rPr>
        <w:rFonts w:ascii="Wingdings" w:hAnsi="Wingdings" w:hint="default"/>
      </w:rPr>
    </w:lvl>
  </w:abstractNum>
  <w:abstractNum w:abstractNumId="33" w15:restartNumberingAfterBreak="0">
    <w:nsid w:val="59C65842"/>
    <w:multiLevelType w:val="hybridMultilevel"/>
    <w:tmpl w:val="6CD0D1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27C500E"/>
    <w:multiLevelType w:val="multilevel"/>
    <w:tmpl w:val="C1B6F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475999"/>
    <w:multiLevelType w:val="hybridMultilevel"/>
    <w:tmpl w:val="FABA66A4"/>
    <w:lvl w:ilvl="0" w:tplc="F6CA4228">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46"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16cid:durableId="570509903">
    <w:abstractNumId w:val="37"/>
  </w:num>
  <w:num w:numId="2" w16cid:durableId="1155954620">
    <w:abstractNumId w:val="39"/>
  </w:num>
  <w:num w:numId="3" w16cid:durableId="1002507763">
    <w:abstractNumId w:val="26"/>
  </w:num>
  <w:num w:numId="4" w16cid:durableId="96482407">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87204021">
    <w:abstractNumId w:val="2"/>
  </w:num>
  <w:num w:numId="6" w16cid:durableId="993339801">
    <w:abstractNumId w:val="30"/>
  </w:num>
  <w:num w:numId="7" w16cid:durableId="552621228">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Theme="minorHAnsi" w:hAnsiTheme="minorHAnsi" w:hint="default"/>
          <w:b/>
          <w:bCs/>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36187365">
    <w:abstractNumId w:val="36"/>
  </w:num>
  <w:num w:numId="9" w16cid:durableId="463475366">
    <w:abstractNumId w:val="25"/>
  </w:num>
  <w:num w:numId="10" w16cid:durableId="1809010360">
    <w:abstractNumId w:val="46"/>
  </w:num>
  <w:num w:numId="11" w16cid:durableId="1650554884">
    <w:abstractNumId w:val="9"/>
  </w:num>
  <w:num w:numId="12" w16cid:durableId="2061899082">
    <w:abstractNumId w:val="28"/>
  </w:num>
  <w:num w:numId="13" w16cid:durableId="614677634">
    <w:abstractNumId w:val="16"/>
  </w:num>
  <w:num w:numId="14" w16cid:durableId="796411166">
    <w:abstractNumId w:val="43"/>
  </w:num>
  <w:num w:numId="15" w16cid:durableId="1809667886">
    <w:abstractNumId w:val="35"/>
  </w:num>
  <w:num w:numId="16" w16cid:durableId="2121609376">
    <w:abstractNumId w:val="23"/>
  </w:num>
  <w:num w:numId="17" w16cid:durableId="1103957485">
    <w:abstractNumId w:val="0"/>
  </w:num>
  <w:num w:numId="18" w16cid:durableId="508567587">
    <w:abstractNumId w:val="11"/>
  </w:num>
  <w:num w:numId="19" w16cid:durableId="646512741">
    <w:abstractNumId w:val="3"/>
  </w:num>
  <w:num w:numId="20" w16cid:durableId="1333334934">
    <w:abstractNumId w:val="38"/>
  </w:num>
  <w:num w:numId="21" w16cid:durableId="864246708">
    <w:abstractNumId w:val="14"/>
  </w:num>
  <w:num w:numId="22" w16cid:durableId="830676858">
    <w:abstractNumId w:val="1"/>
  </w:num>
  <w:num w:numId="23" w16cid:durableId="785151589">
    <w:abstractNumId w:val="45"/>
  </w:num>
  <w:num w:numId="24" w16cid:durableId="1653558805">
    <w:abstractNumId w:val="40"/>
  </w:num>
  <w:num w:numId="25" w16cid:durableId="1530298189">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630206985">
    <w:abstractNumId w:val="41"/>
  </w:num>
  <w:num w:numId="27" w16cid:durableId="1944653877">
    <w:abstractNumId w:val="13"/>
  </w:num>
  <w:num w:numId="28" w16cid:durableId="1225684194">
    <w:abstractNumId w:val="42"/>
  </w:num>
  <w:num w:numId="29" w16cid:durableId="612831689">
    <w:abstractNumId w:val="6"/>
  </w:num>
  <w:num w:numId="30" w16cid:durableId="1026324942">
    <w:abstractNumId w:val="34"/>
  </w:num>
  <w:num w:numId="31" w16cid:durableId="1979719620">
    <w:abstractNumId w:val="44"/>
  </w:num>
  <w:num w:numId="32" w16cid:durableId="703671190">
    <w:abstractNumId w:val="18"/>
  </w:num>
  <w:num w:numId="33" w16cid:durableId="275910357">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40342827">
    <w:abstractNumId w:val="33"/>
  </w:num>
  <w:num w:numId="35" w16cid:durableId="1038319442">
    <w:abstractNumId w:val="20"/>
    <w:lvlOverride w:ilvl="0">
      <w:startOverride w:val="1"/>
      <w:lvl w:ilvl="0">
        <w:start w:val="1"/>
        <w:numFmt w:val="decimal"/>
        <w:pStyle w:val="Heading10"/>
        <w:lvlText w:val="%1."/>
        <w:lvlJc w:val="left"/>
        <w:pPr>
          <w:ind w:left="360" w:hanging="360"/>
        </w:pPr>
        <w:rPr>
          <w:b/>
          <w:bCs/>
        </w:r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6" w16cid:durableId="877359483">
    <w:abstractNumId w:val="7"/>
  </w:num>
  <w:num w:numId="37" w16cid:durableId="476382829">
    <w:abstractNumId w:val="5"/>
  </w:num>
  <w:num w:numId="38" w16cid:durableId="417991434">
    <w:abstractNumId w:val="24"/>
  </w:num>
  <w:num w:numId="39" w16cid:durableId="282924014">
    <w:abstractNumId w:val="22"/>
  </w:num>
  <w:num w:numId="40" w16cid:durableId="1091706650">
    <w:abstractNumId w:val="19"/>
  </w:num>
  <w:num w:numId="41" w16cid:durableId="2127386210">
    <w:abstractNumId w:val="15"/>
  </w:num>
  <w:num w:numId="42" w16cid:durableId="352609569">
    <w:abstractNumId w:val="8"/>
  </w:num>
  <w:num w:numId="43" w16cid:durableId="1393699759">
    <w:abstractNumId w:val="12"/>
  </w:num>
  <w:num w:numId="44" w16cid:durableId="1982230647">
    <w:abstractNumId w:val="4"/>
  </w:num>
  <w:num w:numId="45" w16cid:durableId="1677030343">
    <w:abstractNumId w:val="32"/>
  </w:num>
  <w:num w:numId="46" w16cid:durableId="1402827974">
    <w:abstractNumId w:val="27"/>
  </w:num>
  <w:num w:numId="47" w16cid:durableId="592007962">
    <w:abstractNumId w:val="17"/>
  </w:num>
  <w:num w:numId="48" w16cid:durableId="1859125276">
    <w:abstractNumId w:val="29"/>
  </w:num>
  <w:num w:numId="49" w16cid:durableId="172300341">
    <w:abstractNumId w:val="31"/>
  </w:num>
  <w:num w:numId="50" w16cid:durableId="1481119647">
    <w:abstractNumId w:val="10"/>
  </w:num>
  <w:num w:numId="51" w16cid:durableId="552278452">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2MzW1MLU0MDczMDVX0lEKTi0uzszPAykwqQUA4ipQUywAAAA="/>
  </w:docVars>
  <w:rsids>
    <w:rsidRoot w:val="001509F4"/>
    <w:rsid w:val="00000C9D"/>
    <w:rsid w:val="00001A46"/>
    <w:rsid w:val="00002F53"/>
    <w:rsid w:val="00004617"/>
    <w:rsid w:val="00007771"/>
    <w:rsid w:val="000100B6"/>
    <w:rsid w:val="0001177F"/>
    <w:rsid w:val="000118E2"/>
    <w:rsid w:val="00013277"/>
    <w:rsid w:val="000148A0"/>
    <w:rsid w:val="00014CF2"/>
    <w:rsid w:val="00015008"/>
    <w:rsid w:val="00015C00"/>
    <w:rsid w:val="00020ED1"/>
    <w:rsid w:val="00021E0B"/>
    <w:rsid w:val="0002263A"/>
    <w:rsid w:val="00023166"/>
    <w:rsid w:val="00023587"/>
    <w:rsid w:val="0002379C"/>
    <w:rsid w:val="00024538"/>
    <w:rsid w:val="00024FBA"/>
    <w:rsid w:val="00024FFC"/>
    <w:rsid w:val="000265D8"/>
    <w:rsid w:val="000309F5"/>
    <w:rsid w:val="000315D9"/>
    <w:rsid w:val="00036290"/>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5C6B"/>
    <w:rsid w:val="00065DAA"/>
    <w:rsid w:val="00077BA7"/>
    <w:rsid w:val="00080091"/>
    <w:rsid w:val="00080874"/>
    <w:rsid w:val="00081C2A"/>
    <w:rsid w:val="00082AE7"/>
    <w:rsid w:val="00082C0E"/>
    <w:rsid w:val="00087C51"/>
    <w:rsid w:val="00091FEF"/>
    <w:rsid w:val="00095EF3"/>
    <w:rsid w:val="000A0675"/>
    <w:rsid w:val="000A6B9C"/>
    <w:rsid w:val="000A738F"/>
    <w:rsid w:val="000B1080"/>
    <w:rsid w:val="000B11F3"/>
    <w:rsid w:val="000B16CC"/>
    <w:rsid w:val="000B213E"/>
    <w:rsid w:val="000B44E5"/>
    <w:rsid w:val="000B4624"/>
    <w:rsid w:val="000B5EEA"/>
    <w:rsid w:val="000B624A"/>
    <w:rsid w:val="000B7B80"/>
    <w:rsid w:val="000C061E"/>
    <w:rsid w:val="000C7259"/>
    <w:rsid w:val="000D00DE"/>
    <w:rsid w:val="000D0AAE"/>
    <w:rsid w:val="000D200A"/>
    <w:rsid w:val="000D32B6"/>
    <w:rsid w:val="000D4B53"/>
    <w:rsid w:val="000D618A"/>
    <w:rsid w:val="000D6CB9"/>
    <w:rsid w:val="000E006C"/>
    <w:rsid w:val="000E1F90"/>
    <w:rsid w:val="000E2C37"/>
    <w:rsid w:val="000E3A6F"/>
    <w:rsid w:val="000E451C"/>
    <w:rsid w:val="000E4979"/>
    <w:rsid w:val="000E5579"/>
    <w:rsid w:val="000E6E05"/>
    <w:rsid w:val="000E6EDE"/>
    <w:rsid w:val="000E6EFC"/>
    <w:rsid w:val="000F0BDC"/>
    <w:rsid w:val="000F2717"/>
    <w:rsid w:val="000F6113"/>
    <w:rsid w:val="000F6641"/>
    <w:rsid w:val="000F7891"/>
    <w:rsid w:val="0010256F"/>
    <w:rsid w:val="001027B0"/>
    <w:rsid w:val="00102F13"/>
    <w:rsid w:val="001041F9"/>
    <w:rsid w:val="00104487"/>
    <w:rsid w:val="00105993"/>
    <w:rsid w:val="001066DC"/>
    <w:rsid w:val="00107CDA"/>
    <w:rsid w:val="00110740"/>
    <w:rsid w:val="00111AB1"/>
    <w:rsid w:val="00112B99"/>
    <w:rsid w:val="0011334B"/>
    <w:rsid w:val="00114803"/>
    <w:rsid w:val="001149E1"/>
    <w:rsid w:val="00114A30"/>
    <w:rsid w:val="00114F0B"/>
    <w:rsid w:val="001161EF"/>
    <w:rsid w:val="00117FA3"/>
    <w:rsid w:val="00122ED0"/>
    <w:rsid w:val="001242E0"/>
    <w:rsid w:val="0012519B"/>
    <w:rsid w:val="00125A8F"/>
    <w:rsid w:val="001274D5"/>
    <w:rsid w:val="00127C83"/>
    <w:rsid w:val="001352CE"/>
    <w:rsid w:val="00137C5D"/>
    <w:rsid w:val="001401F7"/>
    <w:rsid w:val="00142333"/>
    <w:rsid w:val="001509F4"/>
    <w:rsid w:val="00151021"/>
    <w:rsid w:val="001515A1"/>
    <w:rsid w:val="001635E9"/>
    <w:rsid w:val="00164909"/>
    <w:rsid w:val="001661E3"/>
    <w:rsid w:val="00166C2A"/>
    <w:rsid w:val="0016752D"/>
    <w:rsid w:val="0017087A"/>
    <w:rsid w:val="001709BB"/>
    <w:rsid w:val="00171113"/>
    <w:rsid w:val="00173010"/>
    <w:rsid w:val="001742C4"/>
    <w:rsid w:val="001756E9"/>
    <w:rsid w:val="001769CD"/>
    <w:rsid w:val="001769DF"/>
    <w:rsid w:val="001776FB"/>
    <w:rsid w:val="00180455"/>
    <w:rsid w:val="00182077"/>
    <w:rsid w:val="0018527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3F1"/>
    <w:rsid w:val="001A79FA"/>
    <w:rsid w:val="001B0D61"/>
    <w:rsid w:val="001B290B"/>
    <w:rsid w:val="001B4BEB"/>
    <w:rsid w:val="001B60C3"/>
    <w:rsid w:val="001B76C4"/>
    <w:rsid w:val="001C0534"/>
    <w:rsid w:val="001C173E"/>
    <w:rsid w:val="001C181C"/>
    <w:rsid w:val="001C3D56"/>
    <w:rsid w:val="001C55C2"/>
    <w:rsid w:val="001C6D2B"/>
    <w:rsid w:val="001C7204"/>
    <w:rsid w:val="001C7A03"/>
    <w:rsid w:val="001D0981"/>
    <w:rsid w:val="001D411E"/>
    <w:rsid w:val="001E1528"/>
    <w:rsid w:val="001E18E3"/>
    <w:rsid w:val="001E2B74"/>
    <w:rsid w:val="001E45C2"/>
    <w:rsid w:val="001E5AF6"/>
    <w:rsid w:val="001E5BB1"/>
    <w:rsid w:val="001E6910"/>
    <w:rsid w:val="001F0886"/>
    <w:rsid w:val="001F181F"/>
    <w:rsid w:val="001F2A88"/>
    <w:rsid w:val="001F2C6F"/>
    <w:rsid w:val="001F3CFB"/>
    <w:rsid w:val="001F4F47"/>
    <w:rsid w:val="0020167E"/>
    <w:rsid w:val="00201B4B"/>
    <w:rsid w:val="00204EF8"/>
    <w:rsid w:val="002051C5"/>
    <w:rsid w:val="00206835"/>
    <w:rsid w:val="00207C5A"/>
    <w:rsid w:val="00207D12"/>
    <w:rsid w:val="002123A6"/>
    <w:rsid w:val="00212661"/>
    <w:rsid w:val="00214535"/>
    <w:rsid w:val="00215E8F"/>
    <w:rsid w:val="00216DDD"/>
    <w:rsid w:val="00220DF6"/>
    <w:rsid w:val="00221AE4"/>
    <w:rsid w:val="00223B14"/>
    <w:rsid w:val="002255EF"/>
    <w:rsid w:val="002259AC"/>
    <w:rsid w:val="0022679D"/>
    <w:rsid w:val="002333A7"/>
    <w:rsid w:val="00233AB7"/>
    <w:rsid w:val="00234463"/>
    <w:rsid w:val="00235B5E"/>
    <w:rsid w:val="002365A4"/>
    <w:rsid w:val="0023723D"/>
    <w:rsid w:val="002379BE"/>
    <w:rsid w:val="00237B28"/>
    <w:rsid w:val="00240743"/>
    <w:rsid w:val="00240E20"/>
    <w:rsid w:val="00241BCE"/>
    <w:rsid w:val="0024255C"/>
    <w:rsid w:val="002455D7"/>
    <w:rsid w:val="002470C8"/>
    <w:rsid w:val="00251899"/>
    <w:rsid w:val="00253BCA"/>
    <w:rsid w:val="00261A9E"/>
    <w:rsid w:val="002636F6"/>
    <w:rsid w:val="00277A0B"/>
    <w:rsid w:val="00277C47"/>
    <w:rsid w:val="0028203B"/>
    <w:rsid w:val="0028407E"/>
    <w:rsid w:val="00285028"/>
    <w:rsid w:val="0029118F"/>
    <w:rsid w:val="0029265C"/>
    <w:rsid w:val="002975FD"/>
    <w:rsid w:val="002A2040"/>
    <w:rsid w:val="002A43B2"/>
    <w:rsid w:val="002A4F3E"/>
    <w:rsid w:val="002A719E"/>
    <w:rsid w:val="002B001D"/>
    <w:rsid w:val="002B13A5"/>
    <w:rsid w:val="002B2E1A"/>
    <w:rsid w:val="002B4A5D"/>
    <w:rsid w:val="002B625B"/>
    <w:rsid w:val="002B6711"/>
    <w:rsid w:val="002B732D"/>
    <w:rsid w:val="002B7CE8"/>
    <w:rsid w:val="002C1FC6"/>
    <w:rsid w:val="002C20A7"/>
    <w:rsid w:val="002C220C"/>
    <w:rsid w:val="002C3AF5"/>
    <w:rsid w:val="002C434D"/>
    <w:rsid w:val="002C4AE2"/>
    <w:rsid w:val="002C64EB"/>
    <w:rsid w:val="002C7582"/>
    <w:rsid w:val="002D0A71"/>
    <w:rsid w:val="002D10F0"/>
    <w:rsid w:val="002D349C"/>
    <w:rsid w:val="002D4754"/>
    <w:rsid w:val="002E2188"/>
    <w:rsid w:val="002E404D"/>
    <w:rsid w:val="002E67A5"/>
    <w:rsid w:val="002E6879"/>
    <w:rsid w:val="002F00B7"/>
    <w:rsid w:val="002F01CF"/>
    <w:rsid w:val="002F2CF8"/>
    <w:rsid w:val="002F5580"/>
    <w:rsid w:val="002F6FB3"/>
    <w:rsid w:val="003001A4"/>
    <w:rsid w:val="00300778"/>
    <w:rsid w:val="00302C29"/>
    <w:rsid w:val="00302ECC"/>
    <w:rsid w:val="00310EF5"/>
    <w:rsid w:val="003129E4"/>
    <w:rsid w:val="00313692"/>
    <w:rsid w:val="00314964"/>
    <w:rsid w:val="00317441"/>
    <w:rsid w:val="003239DF"/>
    <w:rsid w:val="003251F2"/>
    <w:rsid w:val="00326B5B"/>
    <w:rsid w:val="00330BD2"/>
    <w:rsid w:val="00330F8D"/>
    <w:rsid w:val="00332C7A"/>
    <w:rsid w:val="00340E8C"/>
    <w:rsid w:val="00350000"/>
    <w:rsid w:val="0035283E"/>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038B"/>
    <w:rsid w:val="003816C4"/>
    <w:rsid w:val="00382ADF"/>
    <w:rsid w:val="0038550E"/>
    <w:rsid w:val="0039018A"/>
    <w:rsid w:val="003909B6"/>
    <w:rsid w:val="003932D7"/>
    <w:rsid w:val="00393689"/>
    <w:rsid w:val="00393B37"/>
    <w:rsid w:val="003957C7"/>
    <w:rsid w:val="00395E3B"/>
    <w:rsid w:val="003979AE"/>
    <w:rsid w:val="00397D9E"/>
    <w:rsid w:val="003A17C3"/>
    <w:rsid w:val="003A1851"/>
    <w:rsid w:val="003A20DC"/>
    <w:rsid w:val="003A4236"/>
    <w:rsid w:val="003A4C04"/>
    <w:rsid w:val="003A5321"/>
    <w:rsid w:val="003A6AA1"/>
    <w:rsid w:val="003A6EC0"/>
    <w:rsid w:val="003B0AE5"/>
    <w:rsid w:val="003B1ABB"/>
    <w:rsid w:val="003B25E8"/>
    <w:rsid w:val="003B2C96"/>
    <w:rsid w:val="003B55E8"/>
    <w:rsid w:val="003B628D"/>
    <w:rsid w:val="003C0592"/>
    <w:rsid w:val="003C28EF"/>
    <w:rsid w:val="003C33E6"/>
    <w:rsid w:val="003C35A4"/>
    <w:rsid w:val="003C3C79"/>
    <w:rsid w:val="003C6DEF"/>
    <w:rsid w:val="003D4877"/>
    <w:rsid w:val="003D4CAA"/>
    <w:rsid w:val="003D6459"/>
    <w:rsid w:val="003D7107"/>
    <w:rsid w:val="003E2874"/>
    <w:rsid w:val="003E379D"/>
    <w:rsid w:val="003E50AF"/>
    <w:rsid w:val="003E7747"/>
    <w:rsid w:val="003E7CE4"/>
    <w:rsid w:val="003F05B5"/>
    <w:rsid w:val="003F0A4B"/>
    <w:rsid w:val="003F0D7A"/>
    <w:rsid w:val="003F2420"/>
    <w:rsid w:val="003F2E2E"/>
    <w:rsid w:val="003F5934"/>
    <w:rsid w:val="003F5C52"/>
    <w:rsid w:val="004028E8"/>
    <w:rsid w:val="00402FF6"/>
    <w:rsid w:val="00403DEF"/>
    <w:rsid w:val="0040475D"/>
    <w:rsid w:val="004047FB"/>
    <w:rsid w:val="0041063E"/>
    <w:rsid w:val="00410F11"/>
    <w:rsid w:val="00412AEE"/>
    <w:rsid w:val="00413263"/>
    <w:rsid w:val="00413367"/>
    <w:rsid w:val="004136BA"/>
    <w:rsid w:val="004152DE"/>
    <w:rsid w:val="00415368"/>
    <w:rsid w:val="00416A63"/>
    <w:rsid w:val="00417B0C"/>
    <w:rsid w:val="00417DAB"/>
    <w:rsid w:val="00417F34"/>
    <w:rsid w:val="0042484E"/>
    <w:rsid w:val="00426A96"/>
    <w:rsid w:val="00426B6A"/>
    <w:rsid w:val="00430A0C"/>
    <w:rsid w:val="00430D7A"/>
    <w:rsid w:val="00431B1A"/>
    <w:rsid w:val="00432D34"/>
    <w:rsid w:val="00432DA9"/>
    <w:rsid w:val="00433A66"/>
    <w:rsid w:val="0043497B"/>
    <w:rsid w:val="004354E8"/>
    <w:rsid w:val="00440470"/>
    <w:rsid w:val="00441947"/>
    <w:rsid w:val="00443540"/>
    <w:rsid w:val="00444F88"/>
    <w:rsid w:val="00445161"/>
    <w:rsid w:val="00447D9E"/>
    <w:rsid w:val="004523E0"/>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1151"/>
    <w:rsid w:val="004817C0"/>
    <w:rsid w:val="00482233"/>
    <w:rsid w:val="00482C00"/>
    <w:rsid w:val="00483FE0"/>
    <w:rsid w:val="004843E1"/>
    <w:rsid w:val="004856B5"/>
    <w:rsid w:val="004856C3"/>
    <w:rsid w:val="00487590"/>
    <w:rsid w:val="00490625"/>
    <w:rsid w:val="00491F60"/>
    <w:rsid w:val="004951AA"/>
    <w:rsid w:val="004A2A51"/>
    <w:rsid w:val="004A4661"/>
    <w:rsid w:val="004A4984"/>
    <w:rsid w:val="004B0546"/>
    <w:rsid w:val="004B45DC"/>
    <w:rsid w:val="004C0C85"/>
    <w:rsid w:val="004C1698"/>
    <w:rsid w:val="004C1B0D"/>
    <w:rsid w:val="004C2F8F"/>
    <w:rsid w:val="004C44C5"/>
    <w:rsid w:val="004C4747"/>
    <w:rsid w:val="004C5DDB"/>
    <w:rsid w:val="004C69B5"/>
    <w:rsid w:val="004C6B7F"/>
    <w:rsid w:val="004D2E9D"/>
    <w:rsid w:val="004D36A1"/>
    <w:rsid w:val="004D36A5"/>
    <w:rsid w:val="004D5CF7"/>
    <w:rsid w:val="004E0025"/>
    <w:rsid w:val="004E018D"/>
    <w:rsid w:val="004E4E2B"/>
    <w:rsid w:val="004F014D"/>
    <w:rsid w:val="004F03DD"/>
    <w:rsid w:val="004F1637"/>
    <w:rsid w:val="004F287D"/>
    <w:rsid w:val="004F2972"/>
    <w:rsid w:val="004F364C"/>
    <w:rsid w:val="004F3F3D"/>
    <w:rsid w:val="004F62DC"/>
    <w:rsid w:val="004F62E1"/>
    <w:rsid w:val="005014A4"/>
    <w:rsid w:val="005025ED"/>
    <w:rsid w:val="00503FE4"/>
    <w:rsid w:val="00504FA7"/>
    <w:rsid w:val="00505614"/>
    <w:rsid w:val="00510B45"/>
    <w:rsid w:val="00511050"/>
    <w:rsid w:val="005138C6"/>
    <w:rsid w:val="005165C8"/>
    <w:rsid w:val="005177C4"/>
    <w:rsid w:val="00517FEB"/>
    <w:rsid w:val="00520EFB"/>
    <w:rsid w:val="00522DC2"/>
    <w:rsid w:val="00524E1C"/>
    <w:rsid w:val="00525CE1"/>
    <w:rsid w:val="00527A84"/>
    <w:rsid w:val="005336F4"/>
    <w:rsid w:val="00533CC5"/>
    <w:rsid w:val="00534656"/>
    <w:rsid w:val="0053473A"/>
    <w:rsid w:val="00535FC5"/>
    <w:rsid w:val="00551A23"/>
    <w:rsid w:val="00551C01"/>
    <w:rsid w:val="00557FBC"/>
    <w:rsid w:val="00560CCA"/>
    <w:rsid w:val="005611B9"/>
    <w:rsid w:val="00562D6D"/>
    <w:rsid w:val="00563A69"/>
    <w:rsid w:val="00565373"/>
    <w:rsid w:val="00566EA3"/>
    <w:rsid w:val="00570D08"/>
    <w:rsid w:val="0057219C"/>
    <w:rsid w:val="00575493"/>
    <w:rsid w:val="00583213"/>
    <w:rsid w:val="00583FC6"/>
    <w:rsid w:val="00584FE2"/>
    <w:rsid w:val="00585773"/>
    <w:rsid w:val="005914BF"/>
    <w:rsid w:val="005918E9"/>
    <w:rsid w:val="00593D35"/>
    <w:rsid w:val="005970E7"/>
    <w:rsid w:val="00597AE2"/>
    <w:rsid w:val="00597FF3"/>
    <w:rsid w:val="005A4FE2"/>
    <w:rsid w:val="005A6161"/>
    <w:rsid w:val="005A72F8"/>
    <w:rsid w:val="005B132B"/>
    <w:rsid w:val="005B1C5F"/>
    <w:rsid w:val="005B268E"/>
    <w:rsid w:val="005B62E0"/>
    <w:rsid w:val="005B6394"/>
    <w:rsid w:val="005C0C38"/>
    <w:rsid w:val="005C15E4"/>
    <w:rsid w:val="005C190A"/>
    <w:rsid w:val="005C1C4B"/>
    <w:rsid w:val="005C1F9D"/>
    <w:rsid w:val="005C31A9"/>
    <w:rsid w:val="005C7544"/>
    <w:rsid w:val="005D1181"/>
    <w:rsid w:val="005D369B"/>
    <w:rsid w:val="005D391F"/>
    <w:rsid w:val="005D4EF0"/>
    <w:rsid w:val="005D7359"/>
    <w:rsid w:val="005D79DA"/>
    <w:rsid w:val="005E041B"/>
    <w:rsid w:val="005E0AC7"/>
    <w:rsid w:val="005E412E"/>
    <w:rsid w:val="005E660D"/>
    <w:rsid w:val="005E71D5"/>
    <w:rsid w:val="005F292F"/>
    <w:rsid w:val="005F3E9D"/>
    <w:rsid w:val="005F3F63"/>
    <w:rsid w:val="006006D4"/>
    <w:rsid w:val="00602214"/>
    <w:rsid w:val="00603B1D"/>
    <w:rsid w:val="00604040"/>
    <w:rsid w:val="006055E4"/>
    <w:rsid w:val="00610CE8"/>
    <w:rsid w:val="0061141D"/>
    <w:rsid w:val="00611CBC"/>
    <w:rsid w:val="00612D78"/>
    <w:rsid w:val="00613D2C"/>
    <w:rsid w:val="00616D7D"/>
    <w:rsid w:val="006255BE"/>
    <w:rsid w:val="00626EF8"/>
    <w:rsid w:val="006272AA"/>
    <w:rsid w:val="00631F57"/>
    <w:rsid w:val="00641A7C"/>
    <w:rsid w:val="00641BB9"/>
    <w:rsid w:val="00642455"/>
    <w:rsid w:val="0064440E"/>
    <w:rsid w:val="0064490A"/>
    <w:rsid w:val="00644A1B"/>
    <w:rsid w:val="0064663F"/>
    <w:rsid w:val="00651A5D"/>
    <w:rsid w:val="006528AA"/>
    <w:rsid w:val="00653A10"/>
    <w:rsid w:val="0065414D"/>
    <w:rsid w:val="0066442C"/>
    <w:rsid w:val="00664524"/>
    <w:rsid w:val="00665B41"/>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97C42"/>
    <w:rsid w:val="006A125D"/>
    <w:rsid w:val="006A6754"/>
    <w:rsid w:val="006A6F6A"/>
    <w:rsid w:val="006B2DCB"/>
    <w:rsid w:val="006B2F2F"/>
    <w:rsid w:val="006B455C"/>
    <w:rsid w:val="006B77D1"/>
    <w:rsid w:val="006C2636"/>
    <w:rsid w:val="006C3085"/>
    <w:rsid w:val="006C531B"/>
    <w:rsid w:val="006C7290"/>
    <w:rsid w:val="006D3BC5"/>
    <w:rsid w:val="006D758C"/>
    <w:rsid w:val="006D7F0C"/>
    <w:rsid w:val="006E1C33"/>
    <w:rsid w:val="006E203B"/>
    <w:rsid w:val="006E4D56"/>
    <w:rsid w:val="006E5714"/>
    <w:rsid w:val="006E6EA7"/>
    <w:rsid w:val="006E716B"/>
    <w:rsid w:val="006E770D"/>
    <w:rsid w:val="006F0A0E"/>
    <w:rsid w:val="006F0B36"/>
    <w:rsid w:val="006F4770"/>
    <w:rsid w:val="007032CF"/>
    <w:rsid w:val="00705091"/>
    <w:rsid w:val="007069E7"/>
    <w:rsid w:val="0071489F"/>
    <w:rsid w:val="00716518"/>
    <w:rsid w:val="007169F5"/>
    <w:rsid w:val="007211A0"/>
    <w:rsid w:val="00721934"/>
    <w:rsid w:val="0072396F"/>
    <w:rsid w:val="00723DE9"/>
    <w:rsid w:val="00724049"/>
    <w:rsid w:val="00725E25"/>
    <w:rsid w:val="007271AF"/>
    <w:rsid w:val="007273E6"/>
    <w:rsid w:val="00727760"/>
    <w:rsid w:val="007311A9"/>
    <w:rsid w:val="00732079"/>
    <w:rsid w:val="007325DC"/>
    <w:rsid w:val="0073611C"/>
    <w:rsid w:val="00741651"/>
    <w:rsid w:val="00741F25"/>
    <w:rsid w:val="00742389"/>
    <w:rsid w:val="00744EE0"/>
    <w:rsid w:val="00746E14"/>
    <w:rsid w:val="007505AB"/>
    <w:rsid w:val="007511DC"/>
    <w:rsid w:val="00752A20"/>
    <w:rsid w:val="00752E56"/>
    <w:rsid w:val="00753BC1"/>
    <w:rsid w:val="00755147"/>
    <w:rsid w:val="0075578B"/>
    <w:rsid w:val="007608BB"/>
    <w:rsid w:val="00761E6A"/>
    <w:rsid w:val="00762917"/>
    <w:rsid w:val="00764E0C"/>
    <w:rsid w:val="0076600A"/>
    <w:rsid w:val="00766C6A"/>
    <w:rsid w:val="00766EF5"/>
    <w:rsid w:val="007700CB"/>
    <w:rsid w:val="00772CF4"/>
    <w:rsid w:val="007737C4"/>
    <w:rsid w:val="00776766"/>
    <w:rsid w:val="00777073"/>
    <w:rsid w:val="00780F85"/>
    <w:rsid w:val="00783359"/>
    <w:rsid w:val="007855F3"/>
    <w:rsid w:val="007929DC"/>
    <w:rsid w:val="0079417D"/>
    <w:rsid w:val="0079675A"/>
    <w:rsid w:val="007A066B"/>
    <w:rsid w:val="007A17AE"/>
    <w:rsid w:val="007A59E9"/>
    <w:rsid w:val="007B104A"/>
    <w:rsid w:val="007B3138"/>
    <w:rsid w:val="007B3740"/>
    <w:rsid w:val="007B670F"/>
    <w:rsid w:val="007B72E5"/>
    <w:rsid w:val="007B75FE"/>
    <w:rsid w:val="007C0E8C"/>
    <w:rsid w:val="007C3A86"/>
    <w:rsid w:val="007C3BB7"/>
    <w:rsid w:val="007C5659"/>
    <w:rsid w:val="007C7ED7"/>
    <w:rsid w:val="007D34D4"/>
    <w:rsid w:val="007D4337"/>
    <w:rsid w:val="007D5B99"/>
    <w:rsid w:val="007E0AC4"/>
    <w:rsid w:val="007E19BA"/>
    <w:rsid w:val="007E535E"/>
    <w:rsid w:val="007E7E23"/>
    <w:rsid w:val="007F1785"/>
    <w:rsid w:val="007F7982"/>
    <w:rsid w:val="00800008"/>
    <w:rsid w:val="0080065E"/>
    <w:rsid w:val="00800B78"/>
    <w:rsid w:val="008016C3"/>
    <w:rsid w:val="008067A3"/>
    <w:rsid w:val="00810848"/>
    <w:rsid w:val="00813091"/>
    <w:rsid w:val="00815D42"/>
    <w:rsid w:val="00820145"/>
    <w:rsid w:val="00823B75"/>
    <w:rsid w:val="0082443C"/>
    <w:rsid w:val="00830707"/>
    <w:rsid w:val="0083174A"/>
    <w:rsid w:val="00834891"/>
    <w:rsid w:val="008426C7"/>
    <w:rsid w:val="00843DC5"/>
    <w:rsid w:val="0084557C"/>
    <w:rsid w:val="00846FF8"/>
    <w:rsid w:val="008475E6"/>
    <w:rsid w:val="00847A42"/>
    <w:rsid w:val="00847CDD"/>
    <w:rsid w:val="008521DD"/>
    <w:rsid w:val="008534A5"/>
    <w:rsid w:val="00854F34"/>
    <w:rsid w:val="00855367"/>
    <w:rsid w:val="00857C89"/>
    <w:rsid w:val="008600A2"/>
    <w:rsid w:val="008606AC"/>
    <w:rsid w:val="00862BDE"/>
    <w:rsid w:val="00864B6A"/>
    <w:rsid w:val="00865449"/>
    <w:rsid w:val="00867141"/>
    <w:rsid w:val="008674AC"/>
    <w:rsid w:val="0087014D"/>
    <w:rsid w:val="00872F94"/>
    <w:rsid w:val="0087447C"/>
    <w:rsid w:val="00877D7B"/>
    <w:rsid w:val="008800F3"/>
    <w:rsid w:val="008820B3"/>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EF8"/>
    <w:rsid w:val="008B00A5"/>
    <w:rsid w:val="008B0BF2"/>
    <w:rsid w:val="008B2BDD"/>
    <w:rsid w:val="008B30E4"/>
    <w:rsid w:val="008B3E90"/>
    <w:rsid w:val="008B46CF"/>
    <w:rsid w:val="008B50BA"/>
    <w:rsid w:val="008B7C17"/>
    <w:rsid w:val="008B7E6D"/>
    <w:rsid w:val="008C1A59"/>
    <w:rsid w:val="008C1D03"/>
    <w:rsid w:val="008C2CD3"/>
    <w:rsid w:val="008C53AA"/>
    <w:rsid w:val="008C67D9"/>
    <w:rsid w:val="008C6894"/>
    <w:rsid w:val="008D1CEE"/>
    <w:rsid w:val="008D4F9D"/>
    <w:rsid w:val="008D56E2"/>
    <w:rsid w:val="008D57D4"/>
    <w:rsid w:val="008D67EA"/>
    <w:rsid w:val="008D67F0"/>
    <w:rsid w:val="008E360D"/>
    <w:rsid w:val="008E3CAA"/>
    <w:rsid w:val="008E451A"/>
    <w:rsid w:val="008E4A9F"/>
    <w:rsid w:val="008E5549"/>
    <w:rsid w:val="008E5BE6"/>
    <w:rsid w:val="008E673A"/>
    <w:rsid w:val="008E7B04"/>
    <w:rsid w:val="008F0508"/>
    <w:rsid w:val="008F166A"/>
    <w:rsid w:val="008F2879"/>
    <w:rsid w:val="008F301C"/>
    <w:rsid w:val="008F4E38"/>
    <w:rsid w:val="008F7925"/>
    <w:rsid w:val="00901990"/>
    <w:rsid w:val="00904258"/>
    <w:rsid w:val="00906D77"/>
    <w:rsid w:val="009106E3"/>
    <w:rsid w:val="00911CD5"/>
    <w:rsid w:val="00914FE4"/>
    <w:rsid w:val="00916653"/>
    <w:rsid w:val="00920445"/>
    <w:rsid w:val="00920906"/>
    <w:rsid w:val="00921B1C"/>
    <w:rsid w:val="00921DCB"/>
    <w:rsid w:val="00922BA1"/>
    <w:rsid w:val="00924FD5"/>
    <w:rsid w:val="00925A59"/>
    <w:rsid w:val="00926A67"/>
    <w:rsid w:val="00927253"/>
    <w:rsid w:val="009300C9"/>
    <w:rsid w:val="009301FC"/>
    <w:rsid w:val="009302B7"/>
    <w:rsid w:val="00930395"/>
    <w:rsid w:val="00930E73"/>
    <w:rsid w:val="0093530D"/>
    <w:rsid w:val="00940E56"/>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0A96"/>
    <w:rsid w:val="00971963"/>
    <w:rsid w:val="00972DC9"/>
    <w:rsid w:val="00977AA4"/>
    <w:rsid w:val="009804BA"/>
    <w:rsid w:val="009809C5"/>
    <w:rsid w:val="00981ACB"/>
    <w:rsid w:val="00983066"/>
    <w:rsid w:val="0098375A"/>
    <w:rsid w:val="00991E99"/>
    <w:rsid w:val="00993A5C"/>
    <w:rsid w:val="00995AF2"/>
    <w:rsid w:val="009A078A"/>
    <w:rsid w:val="009A139F"/>
    <w:rsid w:val="009A1617"/>
    <w:rsid w:val="009A4F5C"/>
    <w:rsid w:val="009A5551"/>
    <w:rsid w:val="009A5E4E"/>
    <w:rsid w:val="009B32A8"/>
    <w:rsid w:val="009B3E6F"/>
    <w:rsid w:val="009B4985"/>
    <w:rsid w:val="009B702B"/>
    <w:rsid w:val="009B754A"/>
    <w:rsid w:val="009C099B"/>
    <w:rsid w:val="009C0B10"/>
    <w:rsid w:val="009C3EED"/>
    <w:rsid w:val="009C4014"/>
    <w:rsid w:val="009C72C0"/>
    <w:rsid w:val="009C7F74"/>
    <w:rsid w:val="009D1A1B"/>
    <w:rsid w:val="009D717D"/>
    <w:rsid w:val="009D7C3D"/>
    <w:rsid w:val="009E278E"/>
    <w:rsid w:val="009E44FB"/>
    <w:rsid w:val="009E45DA"/>
    <w:rsid w:val="009F0D88"/>
    <w:rsid w:val="009F1103"/>
    <w:rsid w:val="009F268C"/>
    <w:rsid w:val="009F3A48"/>
    <w:rsid w:val="009F56C7"/>
    <w:rsid w:val="009F5952"/>
    <w:rsid w:val="009F59B9"/>
    <w:rsid w:val="009F7FE7"/>
    <w:rsid w:val="00A00AD4"/>
    <w:rsid w:val="00A012AE"/>
    <w:rsid w:val="00A0273C"/>
    <w:rsid w:val="00A04558"/>
    <w:rsid w:val="00A06FE5"/>
    <w:rsid w:val="00A12F1B"/>
    <w:rsid w:val="00A15691"/>
    <w:rsid w:val="00A163C9"/>
    <w:rsid w:val="00A175FD"/>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191F"/>
    <w:rsid w:val="00A537E2"/>
    <w:rsid w:val="00A547CF"/>
    <w:rsid w:val="00A56499"/>
    <w:rsid w:val="00A57CB3"/>
    <w:rsid w:val="00A61CB9"/>
    <w:rsid w:val="00A61CDA"/>
    <w:rsid w:val="00A6540D"/>
    <w:rsid w:val="00A666B6"/>
    <w:rsid w:val="00A71895"/>
    <w:rsid w:val="00A7242F"/>
    <w:rsid w:val="00A73591"/>
    <w:rsid w:val="00A749F5"/>
    <w:rsid w:val="00A74C4C"/>
    <w:rsid w:val="00A74CD3"/>
    <w:rsid w:val="00A75576"/>
    <w:rsid w:val="00A7597D"/>
    <w:rsid w:val="00A778BC"/>
    <w:rsid w:val="00A812F5"/>
    <w:rsid w:val="00A82E67"/>
    <w:rsid w:val="00A83249"/>
    <w:rsid w:val="00A838EF"/>
    <w:rsid w:val="00A85DD3"/>
    <w:rsid w:val="00A86FF5"/>
    <w:rsid w:val="00A9113F"/>
    <w:rsid w:val="00A91458"/>
    <w:rsid w:val="00A95729"/>
    <w:rsid w:val="00A974E6"/>
    <w:rsid w:val="00AA24A8"/>
    <w:rsid w:val="00AA2EBE"/>
    <w:rsid w:val="00AA60BD"/>
    <w:rsid w:val="00AA67A0"/>
    <w:rsid w:val="00AB2B41"/>
    <w:rsid w:val="00AB43BC"/>
    <w:rsid w:val="00AB695C"/>
    <w:rsid w:val="00AB6F27"/>
    <w:rsid w:val="00AC03DE"/>
    <w:rsid w:val="00AC0555"/>
    <w:rsid w:val="00AC09B5"/>
    <w:rsid w:val="00AC160E"/>
    <w:rsid w:val="00AC1882"/>
    <w:rsid w:val="00AC20C2"/>
    <w:rsid w:val="00AC22CE"/>
    <w:rsid w:val="00AC2FA5"/>
    <w:rsid w:val="00AC40A8"/>
    <w:rsid w:val="00AC5381"/>
    <w:rsid w:val="00AC76C9"/>
    <w:rsid w:val="00AC7D29"/>
    <w:rsid w:val="00AD0895"/>
    <w:rsid w:val="00AD0AEA"/>
    <w:rsid w:val="00AD119C"/>
    <w:rsid w:val="00AD2B43"/>
    <w:rsid w:val="00AD3BDA"/>
    <w:rsid w:val="00AD4155"/>
    <w:rsid w:val="00AD5F92"/>
    <w:rsid w:val="00AE1D08"/>
    <w:rsid w:val="00AE273A"/>
    <w:rsid w:val="00AE36A5"/>
    <w:rsid w:val="00AE62B7"/>
    <w:rsid w:val="00AF00AB"/>
    <w:rsid w:val="00AF00B6"/>
    <w:rsid w:val="00AF0866"/>
    <w:rsid w:val="00AF37D7"/>
    <w:rsid w:val="00AF4375"/>
    <w:rsid w:val="00AF5FF8"/>
    <w:rsid w:val="00AF780A"/>
    <w:rsid w:val="00AF7E0E"/>
    <w:rsid w:val="00B0083B"/>
    <w:rsid w:val="00B01B31"/>
    <w:rsid w:val="00B029FA"/>
    <w:rsid w:val="00B036AB"/>
    <w:rsid w:val="00B04553"/>
    <w:rsid w:val="00B050F4"/>
    <w:rsid w:val="00B05DA8"/>
    <w:rsid w:val="00B0737B"/>
    <w:rsid w:val="00B0768B"/>
    <w:rsid w:val="00B10C3A"/>
    <w:rsid w:val="00B11932"/>
    <w:rsid w:val="00B11D08"/>
    <w:rsid w:val="00B15432"/>
    <w:rsid w:val="00B16058"/>
    <w:rsid w:val="00B164FE"/>
    <w:rsid w:val="00B1714E"/>
    <w:rsid w:val="00B173C9"/>
    <w:rsid w:val="00B2475D"/>
    <w:rsid w:val="00B272EB"/>
    <w:rsid w:val="00B3258C"/>
    <w:rsid w:val="00B32F87"/>
    <w:rsid w:val="00B33428"/>
    <w:rsid w:val="00B354FB"/>
    <w:rsid w:val="00B35FE6"/>
    <w:rsid w:val="00B36F9C"/>
    <w:rsid w:val="00B370BA"/>
    <w:rsid w:val="00B41A97"/>
    <w:rsid w:val="00B42F4D"/>
    <w:rsid w:val="00B46687"/>
    <w:rsid w:val="00B472B3"/>
    <w:rsid w:val="00B47EA6"/>
    <w:rsid w:val="00B50959"/>
    <w:rsid w:val="00B50F1C"/>
    <w:rsid w:val="00B56FD7"/>
    <w:rsid w:val="00B611CA"/>
    <w:rsid w:val="00B615BD"/>
    <w:rsid w:val="00B6340D"/>
    <w:rsid w:val="00B6350B"/>
    <w:rsid w:val="00B636E8"/>
    <w:rsid w:val="00B666E4"/>
    <w:rsid w:val="00B70062"/>
    <w:rsid w:val="00B72CFC"/>
    <w:rsid w:val="00B76721"/>
    <w:rsid w:val="00B77D4F"/>
    <w:rsid w:val="00B81BF1"/>
    <w:rsid w:val="00B81E50"/>
    <w:rsid w:val="00B826AD"/>
    <w:rsid w:val="00B84B7B"/>
    <w:rsid w:val="00B85987"/>
    <w:rsid w:val="00B86FF4"/>
    <w:rsid w:val="00B877CC"/>
    <w:rsid w:val="00B902EF"/>
    <w:rsid w:val="00B908EA"/>
    <w:rsid w:val="00B92235"/>
    <w:rsid w:val="00B93600"/>
    <w:rsid w:val="00B942D5"/>
    <w:rsid w:val="00B946AA"/>
    <w:rsid w:val="00BA08A1"/>
    <w:rsid w:val="00BA0E44"/>
    <w:rsid w:val="00BA5C49"/>
    <w:rsid w:val="00BA753E"/>
    <w:rsid w:val="00BB4F33"/>
    <w:rsid w:val="00BB5571"/>
    <w:rsid w:val="00BB7263"/>
    <w:rsid w:val="00BC018F"/>
    <w:rsid w:val="00BC0DBB"/>
    <w:rsid w:val="00BC7B61"/>
    <w:rsid w:val="00BD1FEF"/>
    <w:rsid w:val="00BD2BF8"/>
    <w:rsid w:val="00BD69AF"/>
    <w:rsid w:val="00BE1A83"/>
    <w:rsid w:val="00BE2881"/>
    <w:rsid w:val="00BE5C27"/>
    <w:rsid w:val="00BE7DF8"/>
    <w:rsid w:val="00BF2BDC"/>
    <w:rsid w:val="00BF3127"/>
    <w:rsid w:val="00BF5916"/>
    <w:rsid w:val="00BF5C3D"/>
    <w:rsid w:val="00C004A8"/>
    <w:rsid w:val="00C00D7F"/>
    <w:rsid w:val="00C04D41"/>
    <w:rsid w:val="00C04D58"/>
    <w:rsid w:val="00C0514B"/>
    <w:rsid w:val="00C0552D"/>
    <w:rsid w:val="00C11938"/>
    <w:rsid w:val="00C16B6F"/>
    <w:rsid w:val="00C2487B"/>
    <w:rsid w:val="00C2668A"/>
    <w:rsid w:val="00C324EA"/>
    <w:rsid w:val="00C32845"/>
    <w:rsid w:val="00C3785D"/>
    <w:rsid w:val="00C40B63"/>
    <w:rsid w:val="00C40B7C"/>
    <w:rsid w:val="00C4166E"/>
    <w:rsid w:val="00C44AA8"/>
    <w:rsid w:val="00C4586D"/>
    <w:rsid w:val="00C47916"/>
    <w:rsid w:val="00C506F3"/>
    <w:rsid w:val="00C50E27"/>
    <w:rsid w:val="00C52D91"/>
    <w:rsid w:val="00C53416"/>
    <w:rsid w:val="00C54B21"/>
    <w:rsid w:val="00C55C33"/>
    <w:rsid w:val="00C560CE"/>
    <w:rsid w:val="00C562AD"/>
    <w:rsid w:val="00C57F1F"/>
    <w:rsid w:val="00C60BBB"/>
    <w:rsid w:val="00C61466"/>
    <w:rsid w:val="00C64BBA"/>
    <w:rsid w:val="00C65463"/>
    <w:rsid w:val="00C71CAC"/>
    <w:rsid w:val="00C72015"/>
    <w:rsid w:val="00C72A74"/>
    <w:rsid w:val="00C72FC9"/>
    <w:rsid w:val="00C73B22"/>
    <w:rsid w:val="00C75B5A"/>
    <w:rsid w:val="00C76CCB"/>
    <w:rsid w:val="00C8206B"/>
    <w:rsid w:val="00C823FF"/>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489F"/>
    <w:rsid w:val="00CB6D50"/>
    <w:rsid w:val="00CB6DB3"/>
    <w:rsid w:val="00CC24CC"/>
    <w:rsid w:val="00CC2C8B"/>
    <w:rsid w:val="00CC4820"/>
    <w:rsid w:val="00CC5483"/>
    <w:rsid w:val="00CC7DCD"/>
    <w:rsid w:val="00CD0982"/>
    <w:rsid w:val="00CD0EAF"/>
    <w:rsid w:val="00CD165A"/>
    <w:rsid w:val="00CD20CB"/>
    <w:rsid w:val="00CD2587"/>
    <w:rsid w:val="00CD2975"/>
    <w:rsid w:val="00CD32FA"/>
    <w:rsid w:val="00CD3FCD"/>
    <w:rsid w:val="00CD6512"/>
    <w:rsid w:val="00CE1E61"/>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A9E"/>
    <w:rsid w:val="00D06B48"/>
    <w:rsid w:val="00D16710"/>
    <w:rsid w:val="00D16E5F"/>
    <w:rsid w:val="00D22992"/>
    <w:rsid w:val="00D22E2D"/>
    <w:rsid w:val="00D244CB"/>
    <w:rsid w:val="00D31F08"/>
    <w:rsid w:val="00D32B2A"/>
    <w:rsid w:val="00D35B28"/>
    <w:rsid w:val="00D36009"/>
    <w:rsid w:val="00D37437"/>
    <w:rsid w:val="00D37D0B"/>
    <w:rsid w:val="00D402AD"/>
    <w:rsid w:val="00D403D5"/>
    <w:rsid w:val="00D40690"/>
    <w:rsid w:val="00D40E30"/>
    <w:rsid w:val="00D4270D"/>
    <w:rsid w:val="00D43792"/>
    <w:rsid w:val="00D471B7"/>
    <w:rsid w:val="00D50AE1"/>
    <w:rsid w:val="00D50DEA"/>
    <w:rsid w:val="00D51BE9"/>
    <w:rsid w:val="00D51E45"/>
    <w:rsid w:val="00D53967"/>
    <w:rsid w:val="00D540A7"/>
    <w:rsid w:val="00D557F7"/>
    <w:rsid w:val="00D55C4F"/>
    <w:rsid w:val="00D607CA"/>
    <w:rsid w:val="00D6119F"/>
    <w:rsid w:val="00D62DC7"/>
    <w:rsid w:val="00D662FD"/>
    <w:rsid w:val="00D66831"/>
    <w:rsid w:val="00D673EF"/>
    <w:rsid w:val="00D70413"/>
    <w:rsid w:val="00D70A81"/>
    <w:rsid w:val="00D71940"/>
    <w:rsid w:val="00D71EFE"/>
    <w:rsid w:val="00D748C2"/>
    <w:rsid w:val="00D75206"/>
    <w:rsid w:val="00D7530D"/>
    <w:rsid w:val="00D75C50"/>
    <w:rsid w:val="00D766D8"/>
    <w:rsid w:val="00D81244"/>
    <w:rsid w:val="00D86082"/>
    <w:rsid w:val="00D87076"/>
    <w:rsid w:val="00D92CD9"/>
    <w:rsid w:val="00D93439"/>
    <w:rsid w:val="00D94979"/>
    <w:rsid w:val="00D9522E"/>
    <w:rsid w:val="00D96E4C"/>
    <w:rsid w:val="00DA3947"/>
    <w:rsid w:val="00DA4E5D"/>
    <w:rsid w:val="00DA4EDB"/>
    <w:rsid w:val="00DA5D36"/>
    <w:rsid w:val="00DB3D95"/>
    <w:rsid w:val="00DB7361"/>
    <w:rsid w:val="00DC1CBD"/>
    <w:rsid w:val="00DC6934"/>
    <w:rsid w:val="00DC6B61"/>
    <w:rsid w:val="00DC75B6"/>
    <w:rsid w:val="00DC7ED7"/>
    <w:rsid w:val="00DD3C82"/>
    <w:rsid w:val="00DD3D7E"/>
    <w:rsid w:val="00DD6494"/>
    <w:rsid w:val="00DD6FE0"/>
    <w:rsid w:val="00DD788B"/>
    <w:rsid w:val="00DE0133"/>
    <w:rsid w:val="00DE4687"/>
    <w:rsid w:val="00DE572B"/>
    <w:rsid w:val="00DE7E26"/>
    <w:rsid w:val="00DF1F47"/>
    <w:rsid w:val="00DF2EE6"/>
    <w:rsid w:val="00DF569C"/>
    <w:rsid w:val="00DF6A54"/>
    <w:rsid w:val="00DF73DB"/>
    <w:rsid w:val="00DF7667"/>
    <w:rsid w:val="00E00F43"/>
    <w:rsid w:val="00E05A78"/>
    <w:rsid w:val="00E06D91"/>
    <w:rsid w:val="00E0759D"/>
    <w:rsid w:val="00E14F08"/>
    <w:rsid w:val="00E15327"/>
    <w:rsid w:val="00E15ECB"/>
    <w:rsid w:val="00E1780F"/>
    <w:rsid w:val="00E20992"/>
    <w:rsid w:val="00E228D7"/>
    <w:rsid w:val="00E23C56"/>
    <w:rsid w:val="00E2654A"/>
    <w:rsid w:val="00E30445"/>
    <w:rsid w:val="00E30F8C"/>
    <w:rsid w:val="00E3160D"/>
    <w:rsid w:val="00E37B36"/>
    <w:rsid w:val="00E403B6"/>
    <w:rsid w:val="00E40A6E"/>
    <w:rsid w:val="00E40CED"/>
    <w:rsid w:val="00E41881"/>
    <w:rsid w:val="00E440C0"/>
    <w:rsid w:val="00E44E26"/>
    <w:rsid w:val="00E46CA4"/>
    <w:rsid w:val="00E4705C"/>
    <w:rsid w:val="00E50944"/>
    <w:rsid w:val="00E50AAC"/>
    <w:rsid w:val="00E51116"/>
    <w:rsid w:val="00E524CD"/>
    <w:rsid w:val="00E52CB1"/>
    <w:rsid w:val="00E550A7"/>
    <w:rsid w:val="00E55771"/>
    <w:rsid w:val="00E56EAB"/>
    <w:rsid w:val="00E6064D"/>
    <w:rsid w:val="00E61271"/>
    <w:rsid w:val="00E61382"/>
    <w:rsid w:val="00E627C5"/>
    <w:rsid w:val="00E648AA"/>
    <w:rsid w:val="00E65387"/>
    <w:rsid w:val="00E678A4"/>
    <w:rsid w:val="00E67ED5"/>
    <w:rsid w:val="00E71161"/>
    <w:rsid w:val="00E71253"/>
    <w:rsid w:val="00E731CA"/>
    <w:rsid w:val="00E73F55"/>
    <w:rsid w:val="00E76457"/>
    <w:rsid w:val="00E769AE"/>
    <w:rsid w:val="00E818E2"/>
    <w:rsid w:val="00E850FB"/>
    <w:rsid w:val="00E869C0"/>
    <w:rsid w:val="00E91F7C"/>
    <w:rsid w:val="00E9293C"/>
    <w:rsid w:val="00E95003"/>
    <w:rsid w:val="00E96575"/>
    <w:rsid w:val="00EA33C1"/>
    <w:rsid w:val="00EA39E1"/>
    <w:rsid w:val="00EA6C82"/>
    <w:rsid w:val="00EB05DE"/>
    <w:rsid w:val="00EB0621"/>
    <w:rsid w:val="00EB6940"/>
    <w:rsid w:val="00EB79D3"/>
    <w:rsid w:val="00EC0587"/>
    <w:rsid w:val="00EC0798"/>
    <w:rsid w:val="00EC1198"/>
    <w:rsid w:val="00EC1520"/>
    <w:rsid w:val="00EC1607"/>
    <w:rsid w:val="00EC3908"/>
    <w:rsid w:val="00ED23A0"/>
    <w:rsid w:val="00ED5994"/>
    <w:rsid w:val="00EE412A"/>
    <w:rsid w:val="00EE4B44"/>
    <w:rsid w:val="00EE591E"/>
    <w:rsid w:val="00EE6A77"/>
    <w:rsid w:val="00EE7E62"/>
    <w:rsid w:val="00EF0AEB"/>
    <w:rsid w:val="00EF2AE6"/>
    <w:rsid w:val="00EF433D"/>
    <w:rsid w:val="00EF4F6B"/>
    <w:rsid w:val="00EF68C5"/>
    <w:rsid w:val="00F01532"/>
    <w:rsid w:val="00F02293"/>
    <w:rsid w:val="00F048CA"/>
    <w:rsid w:val="00F07361"/>
    <w:rsid w:val="00F07DC1"/>
    <w:rsid w:val="00F12615"/>
    <w:rsid w:val="00F17868"/>
    <w:rsid w:val="00F17B92"/>
    <w:rsid w:val="00F21E78"/>
    <w:rsid w:val="00F22AFA"/>
    <w:rsid w:val="00F27AC8"/>
    <w:rsid w:val="00F31337"/>
    <w:rsid w:val="00F32AD6"/>
    <w:rsid w:val="00F34E4E"/>
    <w:rsid w:val="00F45E9D"/>
    <w:rsid w:val="00F46669"/>
    <w:rsid w:val="00F51815"/>
    <w:rsid w:val="00F54992"/>
    <w:rsid w:val="00F5549C"/>
    <w:rsid w:val="00F55A39"/>
    <w:rsid w:val="00F55F36"/>
    <w:rsid w:val="00F579F5"/>
    <w:rsid w:val="00F61CA5"/>
    <w:rsid w:val="00F64AB8"/>
    <w:rsid w:val="00F64AED"/>
    <w:rsid w:val="00F64C56"/>
    <w:rsid w:val="00F66720"/>
    <w:rsid w:val="00F67F3D"/>
    <w:rsid w:val="00F72C16"/>
    <w:rsid w:val="00F730E8"/>
    <w:rsid w:val="00F75296"/>
    <w:rsid w:val="00F761A9"/>
    <w:rsid w:val="00F77170"/>
    <w:rsid w:val="00F77BCB"/>
    <w:rsid w:val="00F83710"/>
    <w:rsid w:val="00F83735"/>
    <w:rsid w:val="00F84274"/>
    <w:rsid w:val="00F876DE"/>
    <w:rsid w:val="00F901F7"/>
    <w:rsid w:val="00F94029"/>
    <w:rsid w:val="00F9662C"/>
    <w:rsid w:val="00FA1475"/>
    <w:rsid w:val="00FA377A"/>
    <w:rsid w:val="00FA3C38"/>
    <w:rsid w:val="00FA5B23"/>
    <w:rsid w:val="00FA6D88"/>
    <w:rsid w:val="00FA7639"/>
    <w:rsid w:val="00FB6351"/>
    <w:rsid w:val="00FB7004"/>
    <w:rsid w:val="00FB7E88"/>
    <w:rsid w:val="00FC3F44"/>
    <w:rsid w:val="00FC575D"/>
    <w:rsid w:val="00FD2A15"/>
    <w:rsid w:val="00FD4016"/>
    <w:rsid w:val="00FD5D67"/>
    <w:rsid w:val="00FD67B7"/>
    <w:rsid w:val="00FD7D8C"/>
    <w:rsid w:val="00FE421C"/>
    <w:rsid w:val="00FF07B6"/>
    <w:rsid w:val="00FF31A3"/>
    <w:rsid w:val="00FF517C"/>
    <w:rsid w:val="00FF5B15"/>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 w:type="table" w:customStyle="1" w:styleId="TableGrid2">
    <w:name w:val="Table Grid2"/>
    <w:basedOn w:val="TableNormal"/>
    <w:next w:val="TableGrid"/>
    <w:uiPriority w:val="59"/>
    <w:rsid w:val="00177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74453633">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4" ma:contentTypeDescription="Create a new document." ma:contentTypeScope="" ma:versionID="773d105bc451edba04d29f00872ba857">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fd5e0af8a707071e9da271eebc3bd097"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3CB03-A894-41AD-991E-04DF2D806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1C4A0-818D-4BA5-91AB-CAF500AE5061}">
  <ds:schemaRefs>
    <ds:schemaRef ds:uri="http://schemas.microsoft.com/sharepoint/v3/contenttype/forms"/>
  </ds:schemaRefs>
</ds:datastoreItem>
</file>

<file path=customXml/itemProps3.xml><?xml version="1.0" encoding="utf-8"?>
<ds:datastoreItem xmlns:ds="http://schemas.openxmlformats.org/officeDocument/2006/customXml" ds:itemID="{09DF16DA-D97C-489A-93CE-CD283452FB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343B67-5AE9-4035-B8BF-D54585FE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14</TotalTime>
  <Pages>12</Pages>
  <Words>3234</Words>
  <Characters>18437</Characters>
  <Application>Microsoft Office Word</Application>
  <DocSecurity>0</DocSecurity>
  <Lines>153</Lines>
  <Paragraphs>43</Paragraphs>
  <ScaleCrop>false</ScaleCrop>
  <HeadingPairs>
    <vt:vector size="4" baseType="variant">
      <vt:variant>
        <vt:lpstr>Title</vt:lpstr>
      </vt:variant>
      <vt:variant>
        <vt:i4>1</vt:i4>
      </vt:variant>
      <vt:variant>
        <vt:lpstr>Headings</vt:lpstr>
      </vt:variant>
      <vt:variant>
        <vt:i4>87</vt:i4>
      </vt:variant>
    </vt:vector>
  </HeadingPairs>
  <TitlesOfParts>
    <vt:vector size="88" baseType="lpstr">
      <vt:lpstr/>
      <vt:lpstr>Legal framework</vt:lpstr>
      <vt:lpstr>This policy has due regard to the related statutory legislation including, but n</vt:lpstr>
      <vt:lpstr>This policy will be implemented in conjunction with the following Grace House Sc</vt:lpstr>
      <vt:lpstr>Roles and responsibilities </vt:lpstr>
      <vt:lpstr>The LA / virtual school is responsible for:</vt:lpstr>
      <vt:lpstr>The Senior Headteacher is responsible for:</vt:lpstr>
      <vt:lpstr>The Senior Headteacher, Executive Regional Headteacher and Regional Head Teacher</vt:lpstr>
      <vt:lpstr>Grounds for exclusion</vt:lpstr>
      <vt:lpstr>Grace House School will only exclude a pupil where it is absolutely necessary, a</vt:lpstr>
      <vt:lpstr>The following examples of pupil behaviour may underline the Grace House School’s</vt:lpstr>
      <vt:lpstr>Any incident which poses a risk to other pupils or members of staff, e.g., bring</vt:lpstr>
      <vt:lpstr>Any incident which breaches the law</vt:lpstr>
      <vt:lpstr>Persistent and severe bullying</vt:lpstr>
      <vt:lpstr>Verbal and physical abuse</vt:lpstr>
      <vt:lpstr>Constant and repeated disruption</vt:lpstr>
      <vt:lpstr>Damage to property and vandalism</vt:lpstr>
      <vt:lpstr>Cheating, including plagiarism</vt:lpstr>
      <vt:lpstr>A single, serious and major incident, e.g., serious assault on another individua</vt:lpstr>
      <vt:lpstr>The following examples of relevant stakeholders’ behaviour may underline the Gra</vt:lpstr>
      <vt:lpstr>Any action which brings the Grace House School into disrepute</vt:lpstr>
      <vt:lpstr>Causing serious or repeated disruption on Grace House School premises </vt:lpstr>
      <vt:lpstr>Behaving aggressively or threateningly towards Grace House School staff, includi</vt:lpstr>
      <vt:lpstr/>
      <vt:lpstr>The above list is not intended to be exhaustive, and it will remain at the discr</vt:lpstr>
      <vt:lpstr>Pupils can be excluded on a fixed-period basis, i.e., up to 45 school days withi</vt:lpstr>
      <vt:lpstr>In all cases, the Senior Headteacher with the Executive Regional Head Teacher an</vt:lpstr>
      <vt:lpstr>The Senior Headteacher with the Executive Regional Head Teacher and/Regional Hea</vt:lpstr>
      <vt:lpstr>The Senior Headteacher’s power to exclude</vt:lpstr>
      <vt:lpstr>The Senior Headteacher, Executive Regional Head Teacher and Regional Head Teache</vt:lpstr>
      <vt:lpstr>The Senior Headteacher, Executive Regional Head Teacher and Regional Head Teache</vt:lpstr>
      <vt:lpstr>The Senior Headteacher, Executive Regional Head Teacher and Regional Head Teache</vt:lpstr>
      <vt:lpstr>Any decision made to exclude a pupil will be lawful, proportionate, and fair, wi</vt:lpstr>
      <vt:lpstr>All exclusions will be formally recorded on the pupil information system.</vt:lpstr>
      <vt:lpstr>When sending a pupil home following an exclusion, the Senior Headteacher, Execut</vt:lpstr>
      <vt:lpstr>The Senior Headteacher, Executive Regional Head Teacher and / or Regional Head T</vt:lpstr>
      <vt:lpstr>At all times Senior Headteacher, Executive Regional Head Teacher and / or Region</vt:lpstr>
      <vt:lpstr>The use of internal exclusion, where a pupil is separated from other pupils as a</vt:lpstr>
      <vt:lpstr>The Senior Headteacher, Executive Regional Head Teacher and Regional Head Teache</vt:lpstr>
      <vt:lpstr>Factors to consider when excluding a pupil</vt:lpstr>
      <vt:lpstr>An exclusion will only be imposed instantly if there is believed to be an immedi</vt:lpstr>
      <vt:lpstr>When considering the exclusion of a pupil, the Senior Headteacher, Regional Head</vt:lpstr>
      <vt:lpstr>Senior Headteacher, Executive Regional Head Teacher and / or Regional Head Teach</vt:lpstr>
      <vt:lpstr>The Senior Headteacher, Executive Regional Head Teacher and Regional Head Teache</vt:lpstr>
      <vt:lpstr>Where any member of staff has concerns about vulnerable pupil groups and their b</vt:lpstr>
      <vt:lpstr>Where ALN or SEMH issues are identified, an individual behaviour plan (IBP) will</vt:lpstr>
      <vt:lpstr>In accordance with the Equality Act 2010, under no circumstances will a pupil wi</vt:lpstr>
      <vt:lpstr>Where a pupil with ALN or SEMH issues is permanently excluded because of a ALN- </vt:lpstr>
      <vt:lpstr>The Senior Headteacher, Executive Regional Head Teacher and / or Regional Head T</vt:lpstr>
      <vt:lpstr>Duty to inform relevant stakeholders</vt:lpstr>
      <vt:lpstr>The Senior Headteacher, Executive Regional Head Teacher and / or Regional Head T</vt:lpstr>
      <vt:lpstr>When a decision is made to exclude a pupil, the Senior Headteacher, Executive Re</vt:lpstr>
      <vt:lpstr>The Senior Headteacher, Executive Regional Head Teacher and / or Regional Head T</vt:lpstr>
      <vt:lpstr>If the Senior Headteacher, Executive Regional Head Teacher and Regional Head Tea</vt:lpstr>
      <vt:lpstr>If a pupil with ALN has been excluded, the Senior Headteacher, Executive Regiona</vt:lpstr>
      <vt:lpstr>Disciplinary meeting</vt:lpstr>
      <vt:lpstr>The Senior Headteacher, Executive Regional Head Teacher and Regional Head Teache</vt:lpstr>
      <vt:lpstr>The pupil and their relevant stakeholders will be requested to attend the discip</vt:lpstr>
      <vt:lpstr>A member of staff will be chosen by the pupil to accompany them in the meeting i</vt:lpstr>
      <vt:lpstr>At the meeting, the Senior Headteacher, Executive Regional Head Teacher and Regi</vt:lpstr>
      <vt:lpstr>The Senior Headteacher, Executive Regional Head Teacher and Regional Head Teache</vt:lpstr>
      <vt:lpstr>The Senior Headteacher, Executive Regional Head Teacher and Regional Head Teache</vt:lpstr>
      <vt:lpstr>If the complaint is proved, the Senior Headteacher, Executive Regional Head Teac</vt:lpstr>
      <vt:lpstr>If the pupil’s relevant stakeholders request a review by the Executive Regional </vt:lpstr>
      <vt:lpstr>Reviewing exclusions</vt:lpstr>
      <vt:lpstr>The Executive Regional Head Teacher or CEO of Your Chapter will consider any rep</vt:lpstr>
      <vt:lpstr>The relevant stakeholders’ representation will state the basis on which they are</vt:lpstr>
      <vt:lpstr>The Executive Regional Head Teacher or CEO of Your chapter will decide if a revi</vt:lpstr>
      <vt:lpstr>The Senior Headteacher, Executive Regional Head Teacher and Director of Educatio</vt:lpstr>
      <vt:lpstr>When a review is granted, the Executive Regional Head Teacher or CEO of Your Cha</vt:lpstr>
      <vt:lpstr>The members of the panel will not have prior knowledge of the details of the cas</vt:lpstr>
      <vt:lpstr>The pupil’s relevant stakeholders will be notified before the review of the chos</vt:lpstr>
      <vt:lpstr>The review will take place within 10 working days of submission of the parents’ </vt:lpstr>
      <vt:lpstr>The chair of the panel will decide if new information provided by either side is</vt:lpstr>
      <vt:lpstr>The panel will examine the evidence provided by both sides and the representatio</vt:lpstr>
      <vt:lpstr>A review meeting is a private procedure and all those involved will keep the pro</vt:lpstr>
      <vt:lpstr>In attendance at the review meeting will be the members of the panel, an appoint</vt:lpstr>
      <vt:lpstr>Reaching a decision</vt:lpstr>
      <vt:lpstr>The panel will consider how the decision was reached and if the facts of the cas</vt:lpstr>
      <vt:lpstr>The panel will decide if the disciplinary action was proportionate to the compla</vt:lpstr>
      <vt:lpstr>The pupil and their relevant stakeholders will be informed that if they are unha</vt:lpstr>
      <vt:lpstr>Once all issues have been considered, the panel will reach its decision and make</vt:lpstr>
      <vt:lpstr>The Senior Headteacher, Executive Regional Head Teacher and / or Director of Edu</vt:lpstr>
      <vt:lpstr>The Senior Headteacher or Executive Regional Head Teacher or Director of Educati</vt:lpstr>
      <vt:lpstr>Monitoring and review</vt:lpstr>
      <vt:lpstr>This policy is reviewed every 3 years as a minimum. However, where there are cha</vt:lpstr>
      <vt:lpstr>The next scheduled review date for this policy is July 2025.</vt:lpstr>
      <vt:lpstr>All members of staff will be required to familiarise themselves with this policy</vt:lpstr>
    </vt:vector>
  </TitlesOfParts>
  <Company>Microsoft</Company>
  <LinksUpToDate>false</LinksUpToDate>
  <CharactersWithSpaces>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Sam Thomas</cp:lastModifiedBy>
  <cp:revision>3</cp:revision>
  <dcterms:created xsi:type="dcterms:W3CDTF">2025-09-11T09:50:00Z</dcterms:created>
  <dcterms:modified xsi:type="dcterms:W3CDTF">2025-09-11T10:01:00Z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ies>
</file>